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F39F7" w14:textId="77777777" w:rsidR="00EB1301" w:rsidRPr="00EB1301" w:rsidRDefault="00EB1301" w:rsidP="004F3700">
      <w:pPr>
        <w:spacing w:line="360" w:lineRule="auto"/>
        <w:jc w:val="center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ANEXO II</w:t>
      </w:r>
    </w:p>
    <w:p w14:paraId="641F7066" w14:textId="77777777" w:rsidR="00EB1301" w:rsidRPr="00EB1301" w:rsidRDefault="00EB1301" w:rsidP="004F3700">
      <w:pPr>
        <w:spacing w:line="360" w:lineRule="auto"/>
        <w:jc w:val="center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FORMULÁRIO DE INSCRIÇÃO</w:t>
      </w:r>
    </w:p>
    <w:p w14:paraId="2527F7AF" w14:textId="77777777" w:rsidR="00EB1301" w:rsidRPr="00EB1301" w:rsidRDefault="00EB1301" w:rsidP="004F3700">
      <w:pPr>
        <w:spacing w:line="360" w:lineRule="auto"/>
        <w:jc w:val="center"/>
        <w:rPr>
          <w:rFonts w:ascii="Arial" w:hAnsi="Arial" w:cs="Arial"/>
          <w:color w:val="FF0000"/>
        </w:rPr>
      </w:pPr>
      <w:r w:rsidRPr="00EB1301">
        <w:rPr>
          <w:rFonts w:ascii="Arial" w:hAnsi="Arial" w:cs="Arial"/>
          <w:b/>
          <w:bCs/>
          <w:color w:val="FF0000"/>
        </w:rPr>
        <w:t>PESSOA FÍSICA</w:t>
      </w:r>
    </w:p>
    <w:p w14:paraId="0955CD5E" w14:textId="77777777" w:rsidR="00EB1301" w:rsidRPr="00EB1301" w:rsidRDefault="00EB1301" w:rsidP="004F3700">
      <w:pPr>
        <w:spacing w:line="360" w:lineRule="auto"/>
        <w:jc w:val="center"/>
        <w:rPr>
          <w:rFonts w:ascii="Arial" w:hAnsi="Arial" w:cs="Arial"/>
        </w:rPr>
      </w:pPr>
    </w:p>
    <w:p w14:paraId="3BB44BFE" w14:textId="4B662A0E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1. DADOS DO PROPONENTE</w:t>
      </w:r>
    </w:p>
    <w:p w14:paraId="0ED415A2" w14:textId="39B4049E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Nome Completo:</w:t>
      </w:r>
      <w:r w:rsidR="00205613">
        <w:rPr>
          <w:rFonts w:ascii="Arial" w:hAnsi="Arial" w:cs="Arial"/>
        </w:rPr>
        <w:t xml:space="preserve"> </w:t>
      </w:r>
      <w:proofErr w:type="spellStart"/>
      <w:r w:rsidR="00BD202C">
        <w:rPr>
          <w:rFonts w:ascii="Arial" w:hAnsi="Arial" w:cs="Arial"/>
        </w:rPr>
        <w:t>Valdinar</w:t>
      </w:r>
      <w:proofErr w:type="spellEnd"/>
      <w:r w:rsidR="00BD202C">
        <w:rPr>
          <w:rFonts w:ascii="Arial" w:hAnsi="Arial" w:cs="Arial"/>
        </w:rPr>
        <w:t xml:space="preserve"> Ferreira do Vale</w:t>
      </w:r>
    </w:p>
    <w:p w14:paraId="794EB0D4" w14:textId="0CE45EE0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 xml:space="preserve">Nome artístico ou nome social (se houver): </w:t>
      </w:r>
      <w:r w:rsidR="00BD202C">
        <w:rPr>
          <w:rFonts w:ascii="Arial" w:hAnsi="Arial" w:cs="Arial"/>
        </w:rPr>
        <w:t>BUTECO DOS TECLADOS</w:t>
      </w:r>
    </w:p>
    <w:p w14:paraId="7F3FE7C9" w14:textId="6A61ACF5" w:rsidR="00C9229A" w:rsidRDefault="00EB1301" w:rsidP="00C9229A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CPF</w:t>
      </w:r>
      <w:r w:rsidR="00BD202C">
        <w:rPr>
          <w:rFonts w:ascii="Arial" w:hAnsi="Arial" w:cs="Arial"/>
        </w:rPr>
        <w:t xml:space="preserve"> </w:t>
      </w:r>
      <w:r w:rsidR="00BD202C" w:rsidRPr="00BD202C">
        <w:rPr>
          <w:rFonts w:ascii="Arial" w:hAnsi="Arial" w:cs="Arial"/>
          <w:b/>
        </w:rPr>
        <w:t>048.167.603.00</w:t>
      </w:r>
      <w:r w:rsidR="00BD202C">
        <w:rPr>
          <w:rFonts w:ascii="Arial" w:hAnsi="Arial" w:cs="Arial"/>
        </w:rPr>
        <w:t xml:space="preserve">                  </w:t>
      </w:r>
      <w:r w:rsidRPr="00EB1301">
        <w:rPr>
          <w:rFonts w:ascii="Arial" w:hAnsi="Arial" w:cs="Arial"/>
        </w:rPr>
        <w:t xml:space="preserve">RG: </w:t>
      </w:r>
      <w:r w:rsidR="00BD202C" w:rsidRPr="00BD202C">
        <w:rPr>
          <w:rFonts w:ascii="Arial" w:hAnsi="Arial" w:cs="Arial"/>
          <w:b/>
        </w:rPr>
        <w:t>12.309.140</w:t>
      </w:r>
    </w:p>
    <w:p w14:paraId="5AE2B212" w14:textId="079C6B08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</w:p>
    <w:p w14:paraId="45D63C86" w14:textId="4616D23B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 xml:space="preserve">Data de nascimento: </w:t>
      </w:r>
      <w:r w:rsidR="00BD202C" w:rsidRPr="00BD202C">
        <w:rPr>
          <w:rFonts w:ascii="Arial" w:hAnsi="Arial" w:cs="Arial"/>
          <w:b/>
        </w:rPr>
        <w:t>25.09.1981</w:t>
      </w:r>
    </w:p>
    <w:p w14:paraId="64BE54BE" w14:textId="13BE9E69" w:rsidR="00C9229A" w:rsidRPr="00294815" w:rsidRDefault="00EB1301" w:rsidP="00C9229A">
      <w:pPr>
        <w:spacing w:line="360" w:lineRule="auto"/>
        <w:jc w:val="both"/>
        <w:rPr>
          <w:rFonts w:ascii="Arial" w:hAnsi="Arial" w:cs="Arial"/>
          <w:b/>
        </w:rPr>
      </w:pPr>
      <w:r w:rsidRPr="00EB1301">
        <w:rPr>
          <w:rFonts w:ascii="Arial" w:hAnsi="Arial" w:cs="Arial"/>
        </w:rPr>
        <w:t xml:space="preserve">E-mail: </w:t>
      </w:r>
      <w:r w:rsidR="00BD202C" w:rsidRPr="00294815">
        <w:rPr>
          <w:rFonts w:ascii="Arial" w:hAnsi="Arial" w:cs="Arial"/>
          <w:b/>
        </w:rPr>
        <w:t>bbuteco4@gmail.com</w:t>
      </w:r>
    </w:p>
    <w:p w14:paraId="1B17C712" w14:textId="3E168D02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 xml:space="preserve">Telefone: </w:t>
      </w:r>
      <w:r w:rsidR="00294815" w:rsidRPr="00294815">
        <w:rPr>
          <w:rFonts w:ascii="Arial" w:hAnsi="Arial" w:cs="Arial"/>
          <w:b/>
        </w:rPr>
        <w:t>89 994681801</w:t>
      </w:r>
    </w:p>
    <w:p w14:paraId="083CB727" w14:textId="3129B8A1" w:rsidR="00EB1301" w:rsidRPr="00EB1301" w:rsidRDefault="00EB1301" w:rsidP="00C9229A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Endereço completo:</w:t>
      </w:r>
      <w:r w:rsidR="00BD202C">
        <w:rPr>
          <w:rStyle w:val="selectable-text"/>
        </w:rPr>
        <w:t xml:space="preserve"> </w:t>
      </w:r>
      <w:proofErr w:type="gramStart"/>
      <w:r w:rsidR="00BD202C" w:rsidRPr="00294815">
        <w:rPr>
          <w:rStyle w:val="selectable-text"/>
          <w:b/>
        </w:rPr>
        <w:t>Vanessa  Regis</w:t>
      </w:r>
      <w:proofErr w:type="gramEnd"/>
      <w:r w:rsidR="00BD202C" w:rsidRPr="00294815">
        <w:rPr>
          <w:rStyle w:val="selectable-text"/>
          <w:b/>
        </w:rPr>
        <w:t xml:space="preserve"> Silva</w:t>
      </w:r>
      <w:r w:rsidR="00BD202C">
        <w:rPr>
          <w:rStyle w:val="selectable-text"/>
        </w:rPr>
        <w:t xml:space="preserve">.... </w:t>
      </w:r>
      <w:r w:rsidR="00BD202C" w:rsidRPr="00294815">
        <w:rPr>
          <w:rStyle w:val="selectable-text"/>
          <w:b/>
        </w:rPr>
        <w:t>N 114.</w:t>
      </w:r>
      <w:r w:rsidR="00C9229A" w:rsidRPr="00294815">
        <w:rPr>
          <w:rStyle w:val="selectable-text"/>
          <w:b/>
        </w:rPr>
        <w:t xml:space="preserve">..... </w:t>
      </w:r>
      <w:proofErr w:type="spellStart"/>
      <w:r w:rsidR="00C9229A" w:rsidRPr="00294815">
        <w:rPr>
          <w:rStyle w:val="selectable-text"/>
          <w:b/>
        </w:rPr>
        <w:t>Bairro</w:t>
      </w:r>
      <w:r w:rsidR="00BD202C" w:rsidRPr="00294815">
        <w:rPr>
          <w:rStyle w:val="selectable-text"/>
          <w:b/>
        </w:rPr>
        <w:t xml:space="preserve"> Nov</w:t>
      </w:r>
      <w:proofErr w:type="spellEnd"/>
      <w:r w:rsidR="00BD202C" w:rsidRPr="00294815">
        <w:rPr>
          <w:rStyle w:val="selectable-text"/>
          <w:b/>
        </w:rPr>
        <w:t>o Horizonte</w:t>
      </w:r>
      <w:r w:rsidR="00BD202C">
        <w:rPr>
          <w:rStyle w:val="selectable-text"/>
        </w:rPr>
        <w:t xml:space="preserve"> </w:t>
      </w:r>
      <w:proofErr w:type="gramStart"/>
      <w:r w:rsidR="00C9229A">
        <w:rPr>
          <w:rStyle w:val="selectable-text"/>
        </w:rPr>
        <w:t>....</w:t>
      </w:r>
      <w:r w:rsidR="00C9229A" w:rsidRPr="00294815">
        <w:rPr>
          <w:rStyle w:val="selectable-text"/>
          <w:b/>
        </w:rPr>
        <w:t>Valença</w:t>
      </w:r>
      <w:proofErr w:type="gramEnd"/>
      <w:r w:rsidR="00C9229A" w:rsidRPr="00294815">
        <w:rPr>
          <w:rStyle w:val="selectable-text"/>
          <w:b/>
        </w:rPr>
        <w:t xml:space="preserve"> do Piauí</w:t>
      </w:r>
    </w:p>
    <w:p w14:paraId="1C4AF736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02FA9442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Você reside em quais dessas áreas?</w:t>
      </w:r>
    </w:p>
    <w:p w14:paraId="62165FF2" w14:textId="5019F561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</w:t>
      </w:r>
      <w:r w:rsidR="00C9229A">
        <w:rPr>
          <w:rFonts w:ascii="Arial" w:hAnsi="Arial" w:cs="Arial"/>
        </w:rPr>
        <w:t>X</w:t>
      </w:r>
      <w:proofErr w:type="gramEnd"/>
      <w:r w:rsidRPr="00EB1301">
        <w:rPr>
          <w:rFonts w:ascii="Arial" w:hAnsi="Arial" w:cs="Arial"/>
        </w:rPr>
        <w:t>) Zona urbana </w:t>
      </w:r>
    </w:p>
    <w:p w14:paraId="0F6BBB0F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Zona rural</w:t>
      </w:r>
    </w:p>
    <w:p w14:paraId="32F3E765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Territórios indígenas (demarcados ou em processo de demarcação)</w:t>
      </w:r>
    </w:p>
    <w:p w14:paraId="5200E954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Comunidades quilombolas (terra titulada ou em processo de titulação, com registro na Fundação Palmares)</w:t>
      </w:r>
    </w:p>
    <w:p w14:paraId="08041AFA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Áreas atingidas por barragem</w:t>
      </w:r>
    </w:p>
    <w:p w14:paraId="208BAC09" w14:textId="14B22D3F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Território de povos e comunidades tradicionais (ribeirinhos, </w:t>
      </w:r>
      <w:proofErr w:type="spellStart"/>
      <w:r w:rsidRPr="00EB1301">
        <w:rPr>
          <w:rFonts w:ascii="Arial" w:hAnsi="Arial" w:cs="Arial"/>
        </w:rPr>
        <w:t>louceiros</w:t>
      </w:r>
      <w:proofErr w:type="spellEnd"/>
      <w:r w:rsidRPr="00EB1301">
        <w:rPr>
          <w:rFonts w:ascii="Arial" w:hAnsi="Arial" w:cs="Arial"/>
        </w:rPr>
        <w:t xml:space="preserve">, </w:t>
      </w:r>
      <w:proofErr w:type="spellStart"/>
      <w:r w:rsidRPr="00EB1301">
        <w:rPr>
          <w:rFonts w:ascii="Arial" w:hAnsi="Arial" w:cs="Arial"/>
        </w:rPr>
        <w:t>cipozeiro</w:t>
      </w:r>
      <w:proofErr w:type="spellEnd"/>
      <w:r w:rsidRPr="00EB1301">
        <w:rPr>
          <w:rFonts w:ascii="Arial" w:hAnsi="Arial" w:cs="Arial"/>
        </w:rPr>
        <w:t>, etc.).</w:t>
      </w:r>
    </w:p>
    <w:p w14:paraId="29538620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044D3D97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Pertence a alguma comunidade tradicional? </w:t>
      </w:r>
    </w:p>
    <w:p w14:paraId="224073AB" w14:textId="022C63EA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 xml:space="preserve">(  </w:t>
      </w:r>
      <w:r w:rsidR="00294815">
        <w:rPr>
          <w:rFonts w:ascii="Arial" w:hAnsi="Arial" w:cs="Arial"/>
        </w:rPr>
        <w:t>X</w:t>
      </w:r>
      <w:proofErr w:type="gramEnd"/>
      <w:r w:rsidRPr="00EB1301">
        <w:rPr>
          <w:rFonts w:ascii="Arial" w:hAnsi="Arial" w:cs="Arial"/>
        </w:rPr>
        <w:t>) Não pertenço a comunidade tradicional</w:t>
      </w:r>
    </w:p>
    <w:p w14:paraId="1DA2283C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Comunidades Extrativistas</w:t>
      </w:r>
    </w:p>
    <w:p w14:paraId="70EE59B7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Comunidades Ribeirinhas</w:t>
      </w:r>
    </w:p>
    <w:p w14:paraId="02F4AC1C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Comunidades Rurais</w:t>
      </w:r>
    </w:p>
    <w:p w14:paraId="7F7B4D90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Indígenas</w:t>
      </w:r>
    </w:p>
    <w:p w14:paraId="385B91A4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Povos Ciganos</w:t>
      </w:r>
    </w:p>
    <w:p w14:paraId="2BEF0297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Pescadores(as) Artesanais</w:t>
      </w:r>
    </w:p>
    <w:p w14:paraId="0B4335AC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Povos de Terreiro</w:t>
      </w:r>
    </w:p>
    <w:p w14:paraId="2C6EC0A8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lastRenderedPageBreak/>
        <w:t>(  )</w:t>
      </w:r>
      <w:proofErr w:type="gramEnd"/>
      <w:r w:rsidRPr="00EB1301">
        <w:rPr>
          <w:rFonts w:ascii="Arial" w:hAnsi="Arial" w:cs="Arial"/>
        </w:rPr>
        <w:t xml:space="preserve"> Quilombolas</w:t>
      </w:r>
    </w:p>
    <w:p w14:paraId="2FE1B736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Outra comunidade tradicional</w:t>
      </w:r>
    </w:p>
    <w:p w14:paraId="013E65B8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51D0E1D0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Gênero:</w:t>
      </w:r>
    </w:p>
    <w:p w14:paraId="5573DB94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Mulher cisgênero</w:t>
      </w:r>
    </w:p>
    <w:p w14:paraId="58BB9B19" w14:textId="576A8960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(</w:t>
      </w:r>
      <w:proofErr w:type="gramStart"/>
      <w:r w:rsidR="009F383D">
        <w:rPr>
          <w:rFonts w:ascii="Arial" w:hAnsi="Arial" w:cs="Arial"/>
        </w:rPr>
        <w:t>X</w:t>
      </w:r>
      <w:r w:rsidRPr="00EB1301">
        <w:rPr>
          <w:rFonts w:ascii="Arial" w:hAnsi="Arial" w:cs="Arial"/>
        </w:rPr>
        <w:t>  )</w:t>
      </w:r>
      <w:proofErr w:type="gramEnd"/>
      <w:r w:rsidRPr="00EB1301">
        <w:rPr>
          <w:rFonts w:ascii="Arial" w:hAnsi="Arial" w:cs="Arial"/>
        </w:rPr>
        <w:t xml:space="preserve"> Homem </w:t>
      </w:r>
      <w:proofErr w:type="spellStart"/>
      <w:r w:rsidRPr="00EB1301">
        <w:rPr>
          <w:rFonts w:ascii="Arial" w:hAnsi="Arial" w:cs="Arial"/>
        </w:rPr>
        <w:t>cisgênero</w:t>
      </w:r>
      <w:proofErr w:type="spellEnd"/>
    </w:p>
    <w:p w14:paraId="303A0239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Mulher Transgênero</w:t>
      </w:r>
    </w:p>
    <w:p w14:paraId="3C740D03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Homem Transgênero</w:t>
      </w:r>
    </w:p>
    <w:p w14:paraId="4B2410CB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Pessoa Não Binária</w:t>
      </w:r>
    </w:p>
    <w:p w14:paraId="41A51A61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Não informar</w:t>
      </w:r>
    </w:p>
    <w:p w14:paraId="75F1E4E2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5BE6B6A6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Raça, cor ou etnia:</w:t>
      </w:r>
    </w:p>
    <w:p w14:paraId="3CF9E495" w14:textId="1AD9CB2D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</w:t>
      </w:r>
      <w:r w:rsidR="00BD202C">
        <w:rPr>
          <w:rFonts w:ascii="Arial" w:hAnsi="Arial" w:cs="Arial"/>
        </w:rPr>
        <w:t xml:space="preserve">  </w:t>
      </w:r>
      <w:r w:rsidRPr="00EB1301">
        <w:rPr>
          <w:rFonts w:ascii="Arial" w:hAnsi="Arial" w:cs="Arial"/>
        </w:rPr>
        <w:t>)</w:t>
      </w:r>
      <w:proofErr w:type="gramEnd"/>
      <w:r w:rsidRPr="00EB1301">
        <w:rPr>
          <w:rFonts w:ascii="Arial" w:hAnsi="Arial" w:cs="Arial"/>
        </w:rPr>
        <w:t xml:space="preserve"> Branca</w:t>
      </w:r>
    </w:p>
    <w:p w14:paraId="59C2FFA5" w14:textId="2B0127E2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(</w:t>
      </w:r>
      <w:proofErr w:type="gramStart"/>
      <w:r w:rsidR="00BD202C">
        <w:rPr>
          <w:rFonts w:ascii="Arial" w:hAnsi="Arial" w:cs="Arial"/>
        </w:rPr>
        <w:t>x</w:t>
      </w:r>
      <w:r w:rsidRPr="00EB1301">
        <w:rPr>
          <w:rFonts w:ascii="Arial" w:hAnsi="Arial" w:cs="Arial"/>
        </w:rPr>
        <w:t xml:space="preserve"> )</w:t>
      </w:r>
      <w:proofErr w:type="gramEnd"/>
      <w:r w:rsidRPr="00EB1301">
        <w:rPr>
          <w:rFonts w:ascii="Arial" w:hAnsi="Arial" w:cs="Arial"/>
        </w:rPr>
        <w:t xml:space="preserve"> Preta</w:t>
      </w:r>
    </w:p>
    <w:p w14:paraId="28D63CC7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Parda</w:t>
      </w:r>
    </w:p>
    <w:p w14:paraId="3DE65DFC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Indígena</w:t>
      </w:r>
    </w:p>
    <w:p w14:paraId="49B04F28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Amarela</w:t>
      </w:r>
    </w:p>
    <w:p w14:paraId="0BD99DBB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3684CD80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Você é uma Pessoa com Deficiência - PCD?</w:t>
      </w:r>
    </w:p>
    <w:p w14:paraId="1FCC74AE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 xml:space="preserve">(  </w:t>
      </w:r>
      <w:proofErr w:type="gramEnd"/>
      <w:r w:rsidRPr="00EB1301">
        <w:rPr>
          <w:rFonts w:ascii="Arial" w:hAnsi="Arial" w:cs="Arial"/>
        </w:rPr>
        <w:t>  ) Sim</w:t>
      </w:r>
    </w:p>
    <w:p w14:paraId="01A4EE23" w14:textId="0EE778B0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 xml:space="preserve">(  </w:t>
      </w:r>
      <w:proofErr w:type="gramEnd"/>
      <w:r w:rsidRPr="00EB1301">
        <w:rPr>
          <w:rFonts w:ascii="Arial" w:hAnsi="Arial" w:cs="Arial"/>
        </w:rPr>
        <w:t> </w:t>
      </w:r>
      <w:r w:rsidR="00C9229A">
        <w:rPr>
          <w:rFonts w:ascii="Arial" w:hAnsi="Arial" w:cs="Arial"/>
        </w:rPr>
        <w:t>X</w:t>
      </w:r>
      <w:r w:rsidRPr="00EB1301">
        <w:rPr>
          <w:rFonts w:ascii="Arial" w:hAnsi="Arial" w:cs="Arial"/>
        </w:rPr>
        <w:t xml:space="preserve"> ) Não</w:t>
      </w:r>
    </w:p>
    <w:p w14:paraId="2F506DA9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3B8BC809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Caso tenha marcado "sim", qual tipo de deficiência?</w:t>
      </w:r>
    </w:p>
    <w:p w14:paraId="7C85C5DD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Auditiva</w:t>
      </w:r>
    </w:p>
    <w:p w14:paraId="3304A779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Física</w:t>
      </w:r>
    </w:p>
    <w:p w14:paraId="54998DEB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Intelectual</w:t>
      </w:r>
    </w:p>
    <w:p w14:paraId="21E65CB8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Múltipla</w:t>
      </w:r>
    </w:p>
    <w:p w14:paraId="1D7FCB59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Visual</w:t>
      </w:r>
    </w:p>
    <w:p w14:paraId="4AA8DA44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4ACA40BD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Qual o seu grau de escolaridade?</w:t>
      </w:r>
    </w:p>
    <w:p w14:paraId="4C226AED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Não tenho Educação Formal</w:t>
      </w:r>
    </w:p>
    <w:p w14:paraId="63CCE6A9" w14:textId="46B9C13A" w:rsidR="00B95362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Ensino Fundamental Incompleto</w:t>
      </w:r>
    </w:p>
    <w:p w14:paraId="6EAF8DAB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lastRenderedPageBreak/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Ensino Fundamental Completo</w:t>
      </w:r>
    </w:p>
    <w:p w14:paraId="5FDAC5D7" w14:textId="6B5CA061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</w:t>
      </w:r>
      <w:r w:rsidR="00294815">
        <w:rPr>
          <w:rFonts w:ascii="Arial" w:hAnsi="Arial" w:cs="Arial"/>
          <w:sz w:val="20"/>
          <w:szCs w:val="20"/>
        </w:rPr>
        <w:t xml:space="preserve"> </w:t>
      </w:r>
      <w:r w:rsidRPr="00B95362">
        <w:rPr>
          <w:rFonts w:ascii="Arial" w:hAnsi="Arial" w:cs="Arial"/>
          <w:sz w:val="20"/>
          <w:szCs w:val="20"/>
        </w:rPr>
        <w:t>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Ensino Médio Incompleto</w:t>
      </w:r>
    </w:p>
    <w:p w14:paraId="66E4B886" w14:textId="5B81A432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</w:t>
      </w:r>
      <w:r w:rsidR="00294815">
        <w:rPr>
          <w:rFonts w:ascii="Arial" w:hAnsi="Arial" w:cs="Arial"/>
          <w:sz w:val="20"/>
          <w:szCs w:val="20"/>
        </w:rPr>
        <w:t>X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) Ensino Médio Completo</w:t>
      </w:r>
    </w:p>
    <w:p w14:paraId="6F87CA56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Curso Técnico Completo</w:t>
      </w:r>
    </w:p>
    <w:p w14:paraId="476A4764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Ensino Superior Incompleto</w:t>
      </w:r>
    </w:p>
    <w:p w14:paraId="5341B4CC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Ensino Superior Completo</w:t>
      </w:r>
    </w:p>
    <w:p w14:paraId="1AC1DE6A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Pós Graduação Completo</w:t>
      </w:r>
    </w:p>
    <w:p w14:paraId="1A7E35FE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> </w:t>
      </w:r>
    </w:p>
    <w:p w14:paraId="76EA0E90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>Qual a sua renda mensal fixa individual (média mensal bruta aproximada) nos últimos 3 meses?</w:t>
      </w:r>
    </w:p>
    <w:p w14:paraId="0C3D9A7C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>(Calcule fazendo uma média das suas remunerações nos últimos 3 meses. Em 2023, o salário mínimo foi fixado em R$ 1.320,00.)</w:t>
      </w:r>
    </w:p>
    <w:p w14:paraId="325C3760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Nenhuma renda.</w:t>
      </w:r>
    </w:p>
    <w:p w14:paraId="16C53DC9" w14:textId="0A195A9D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>(</w:t>
      </w:r>
      <w:proofErr w:type="gramStart"/>
      <w:r w:rsidR="00C9229A" w:rsidRPr="00B95362">
        <w:rPr>
          <w:rFonts w:ascii="Arial" w:hAnsi="Arial" w:cs="Arial"/>
          <w:sz w:val="20"/>
          <w:szCs w:val="20"/>
        </w:rPr>
        <w:t>X</w:t>
      </w:r>
      <w:r w:rsidRPr="00B95362">
        <w:rPr>
          <w:rFonts w:ascii="Arial" w:hAnsi="Arial" w:cs="Arial"/>
          <w:sz w:val="20"/>
          <w:szCs w:val="20"/>
        </w:rPr>
        <w:t xml:space="preserve">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Até 1 salário mínimo</w:t>
      </w:r>
    </w:p>
    <w:p w14:paraId="27E00EAE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De 1 a 3 salários mínimos</w:t>
      </w:r>
    </w:p>
    <w:p w14:paraId="599FE7B3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De 3 a 5 salários mínimos</w:t>
      </w:r>
    </w:p>
    <w:p w14:paraId="6688AA99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De 5 a 8 salários mínimos</w:t>
      </w:r>
    </w:p>
    <w:p w14:paraId="240590FE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De 8 a 10 salários mínimos</w:t>
      </w:r>
    </w:p>
    <w:p w14:paraId="049818D9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  )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Acima de 10 salários mínimos</w:t>
      </w:r>
    </w:p>
    <w:p w14:paraId="59FDF5A0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> </w:t>
      </w:r>
    </w:p>
    <w:p w14:paraId="7EC4EF2F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 xml:space="preserve">Vai concorrer às </w:t>
      </w:r>
      <w:proofErr w:type="gramStart"/>
      <w:r w:rsidRPr="00B95362">
        <w:rPr>
          <w:rFonts w:ascii="Arial" w:hAnsi="Arial" w:cs="Arial"/>
          <w:sz w:val="20"/>
          <w:szCs w:val="20"/>
        </w:rPr>
        <w:t>cotas ?</w:t>
      </w:r>
      <w:proofErr w:type="gramEnd"/>
    </w:p>
    <w:p w14:paraId="6418EC23" w14:textId="09B601DE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  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) Sim               ( </w:t>
      </w:r>
      <w:r w:rsidR="00C9229A" w:rsidRPr="00B95362">
        <w:rPr>
          <w:rFonts w:ascii="Arial" w:hAnsi="Arial" w:cs="Arial"/>
          <w:sz w:val="20"/>
          <w:szCs w:val="20"/>
        </w:rPr>
        <w:t>X</w:t>
      </w:r>
      <w:r w:rsidRPr="00B95362">
        <w:rPr>
          <w:rFonts w:ascii="Arial" w:hAnsi="Arial" w:cs="Arial"/>
          <w:sz w:val="20"/>
          <w:szCs w:val="20"/>
        </w:rPr>
        <w:t xml:space="preserve">   ) Não</w:t>
      </w:r>
    </w:p>
    <w:p w14:paraId="2B27E38B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> </w:t>
      </w:r>
    </w:p>
    <w:p w14:paraId="34510365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>Se sim. Qual? </w:t>
      </w:r>
    </w:p>
    <w:p w14:paraId="22FC0080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  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) Pessoa negra</w:t>
      </w:r>
    </w:p>
    <w:p w14:paraId="38ABFAED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 xml:space="preserve">(  </w:t>
      </w:r>
      <w:proofErr w:type="gramEnd"/>
      <w:r w:rsidRPr="00B95362">
        <w:rPr>
          <w:rFonts w:ascii="Arial" w:hAnsi="Arial" w:cs="Arial"/>
          <w:sz w:val="20"/>
          <w:szCs w:val="20"/>
        </w:rPr>
        <w:t>  ) Pessoa indígena</w:t>
      </w:r>
    </w:p>
    <w:p w14:paraId="38C63A6D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 xml:space="preserve">(  </w:t>
      </w:r>
      <w:proofErr w:type="gramEnd"/>
      <w:r w:rsidRPr="00B95362">
        <w:rPr>
          <w:rFonts w:ascii="Arial" w:hAnsi="Arial" w:cs="Arial"/>
          <w:sz w:val="20"/>
          <w:szCs w:val="20"/>
        </w:rPr>
        <w:t>  ) Pessoa com deficiência </w:t>
      </w:r>
    </w:p>
    <w:p w14:paraId="27BC49C1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> </w:t>
      </w:r>
    </w:p>
    <w:p w14:paraId="7D664900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>Qual a sua principal função/profissão no campo artístico e cultural?</w:t>
      </w:r>
    </w:p>
    <w:p w14:paraId="580B87AC" w14:textId="77777777" w:rsidR="00EB1301" w:rsidRPr="009F383D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  <w:vertAlign w:val="subscript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  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) Artista, Artesão(a), Brincante, Criador(a) e afins.</w:t>
      </w:r>
    </w:p>
    <w:p w14:paraId="4D60C94B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  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) Instrutor(a), oficineiro(a), educador(a) artístico(a)-cultural e afins.</w:t>
      </w:r>
    </w:p>
    <w:p w14:paraId="15172D19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  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) Curador(a), Programador(a) e afins.</w:t>
      </w:r>
    </w:p>
    <w:p w14:paraId="3529CC4F" w14:textId="0E68D992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  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) Produtor(a)</w:t>
      </w:r>
    </w:p>
    <w:p w14:paraId="1F8FBD55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  </w:t>
      </w:r>
      <w:proofErr w:type="gramEnd"/>
      <w:r w:rsidRPr="00EB1301">
        <w:rPr>
          <w:rFonts w:ascii="Arial" w:hAnsi="Arial" w:cs="Arial"/>
        </w:rPr>
        <w:t xml:space="preserve"> ) Gestor(a)</w:t>
      </w:r>
    </w:p>
    <w:p w14:paraId="685F160E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  </w:t>
      </w:r>
      <w:proofErr w:type="gramEnd"/>
      <w:r w:rsidRPr="00EB1301">
        <w:rPr>
          <w:rFonts w:ascii="Arial" w:hAnsi="Arial" w:cs="Arial"/>
        </w:rPr>
        <w:t xml:space="preserve"> ) Técnico(a)</w:t>
      </w:r>
    </w:p>
    <w:p w14:paraId="22DE0F6C" w14:textId="77777777" w:rsidR="00EB1301" w:rsidRPr="00B95362" w:rsidRDefault="00EB1301" w:rsidP="00EB13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B95362">
        <w:rPr>
          <w:rFonts w:ascii="Arial" w:hAnsi="Arial" w:cs="Arial"/>
          <w:sz w:val="20"/>
          <w:szCs w:val="20"/>
        </w:rPr>
        <w:t>(  </w:t>
      </w:r>
      <w:proofErr w:type="gramEnd"/>
      <w:r w:rsidRPr="00B95362">
        <w:rPr>
          <w:rFonts w:ascii="Arial" w:hAnsi="Arial" w:cs="Arial"/>
          <w:sz w:val="20"/>
          <w:szCs w:val="20"/>
        </w:rPr>
        <w:t xml:space="preserve"> ) Consultor(a), Pesquisador(a) e afins.</w:t>
      </w:r>
    </w:p>
    <w:p w14:paraId="44BB0975" w14:textId="713D00B4" w:rsidR="00EB1301" w:rsidRPr="00B95362" w:rsidRDefault="00EB1301" w:rsidP="00C9229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5362">
        <w:rPr>
          <w:rFonts w:ascii="Arial" w:hAnsi="Arial" w:cs="Arial"/>
          <w:sz w:val="20"/>
          <w:szCs w:val="20"/>
        </w:rPr>
        <w:t xml:space="preserve">Outro(a)s </w:t>
      </w:r>
      <w:r w:rsidR="00C9229A" w:rsidRPr="00294815">
        <w:rPr>
          <w:rFonts w:ascii="Arial" w:hAnsi="Arial" w:cs="Arial"/>
          <w:b/>
          <w:sz w:val="20"/>
          <w:szCs w:val="20"/>
        </w:rPr>
        <w:t>MUSÍCO, CANTOR</w:t>
      </w:r>
      <w:r w:rsidR="00294815">
        <w:rPr>
          <w:rFonts w:ascii="Arial" w:hAnsi="Arial" w:cs="Arial"/>
          <w:b/>
          <w:sz w:val="20"/>
          <w:szCs w:val="20"/>
        </w:rPr>
        <w:t>, TECLADISTA</w:t>
      </w:r>
    </w:p>
    <w:p w14:paraId="687E06AA" w14:textId="7F0F976A" w:rsidR="00B95362" w:rsidRDefault="00B95362" w:rsidP="00EB130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430A8A9" w14:textId="77777777" w:rsidR="00B95362" w:rsidRDefault="00B95362" w:rsidP="00EB130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6669AC1" w14:textId="7D8EC08E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lastRenderedPageBreak/>
        <w:t>2. DADOS DO PROJETO</w:t>
      </w:r>
    </w:p>
    <w:p w14:paraId="394BC25E" w14:textId="2DDA5805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Nome do Projeto:</w:t>
      </w:r>
      <w:r w:rsidR="00C9229A">
        <w:rPr>
          <w:rFonts w:ascii="Arial" w:hAnsi="Arial" w:cs="Arial"/>
        </w:rPr>
        <w:t xml:space="preserve"> </w:t>
      </w:r>
      <w:r w:rsidR="00BD202C" w:rsidRPr="00BD202C">
        <w:rPr>
          <w:rFonts w:ascii="Arial" w:hAnsi="Arial" w:cs="Arial"/>
          <w:b/>
        </w:rPr>
        <w:t>“BELINHA” MUSICA AUTORAL</w:t>
      </w:r>
      <w:r w:rsidR="00BD202C">
        <w:rPr>
          <w:rFonts w:ascii="Arial" w:hAnsi="Arial" w:cs="Arial"/>
        </w:rPr>
        <w:t xml:space="preserve"> </w:t>
      </w:r>
      <w:r w:rsidR="00294815" w:rsidRPr="00294815">
        <w:rPr>
          <w:rFonts w:ascii="Arial" w:hAnsi="Arial" w:cs="Arial"/>
          <w:b/>
        </w:rPr>
        <w:t xml:space="preserve">GRAVAÇÃO DE UM </w:t>
      </w:r>
      <w:r w:rsidR="00C9229A" w:rsidRPr="00294815">
        <w:rPr>
          <w:rFonts w:ascii="Arial" w:hAnsi="Arial" w:cs="Arial"/>
          <w:b/>
        </w:rPr>
        <w:t>VIDEO CLIP</w:t>
      </w:r>
      <w:r w:rsidR="00C9229A" w:rsidRPr="009F383D">
        <w:rPr>
          <w:rFonts w:ascii="Arial" w:hAnsi="Arial" w:cs="Arial"/>
          <w:b/>
        </w:rPr>
        <w:t xml:space="preserve"> </w:t>
      </w:r>
    </w:p>
    <w:p w14:paraId="1C5E9E42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Escolha a categoria e faixa de valor que vai concorrer (faixas de valores disponíveis para Pessoa Física): </w:t>
      </w:r>
    </w:p>
    <w:p w14:paraId="74E9FF8C" w14:textId="6A1D3F74" w:rsidR="00EB1301" w:rsidRPr="00294815" w:rsidRDefault="00EB1301" w:rsidP="00EB1301">
      <w:pPr>
        <w:spacing w:line="360" w:lineRule="auto"/>
        <w:jc w:val="both"/>
        <w:rPr>
          <w:rFonts w:ascii="Arial" w:hAnsi="Arial" w:cs="Arial"/>
          <w:b/>
        </w:rPr>
      </w:pPr>
      <w:proofErr w:type="gramStart"/>
      <w:r w:rsidRPr="00EB1301">
        <w:rPr>
          <w:rFonts w:ascii="Arial" w:hAnsi="Arial" w:cs="Arial"/>
        </w:rPr>
        <w:t xml:space="preserve">(  </w:t>
      </w:r>
      <w:r w:rsidR="00B95362">
        <w:rPr>
          <w:rFonts w:ascii="Arial" w:hAnsi="Arial" w:cs="Arial"/>
        </w:rPr>
        <w:t>X</w:t>
      </w:r>
      <w:proofErr w:type="gramEnd"/>
      <w:r w:rsidRPr="00EB1301">
        <w:rPr>
          <w:rFonts w:ascii="Arial" w:hAnsi="Arial" w:cs="Arial"/>
        </w:rPr>
        <w:t xml:space="preserve">  ) </w:t>
      </w:r>
      <w:r w:rsidRPr="00294815">
        <w:rPr>
          <w:rFonts w:ascii="Arial" w:hAnsi="Arial" w:cs="Arial"/>
          <w:b/>
        </w:rPr>
        <w:t xml:space="preserve">R$ </w:t>
      </w:r>
      <w:r w:rsidR="00BD202C" w:rsidRPr="00294815">
        <w:rPr>
          <w:rFonts w:ascii="Arial" w:hAnsi="Arial" w:cs="Arial"/>
          <w:b/>
        </w:rPr>
        <w:t>5</w:t>
      </w:r>
      <w:r w:rsidR="002042F8" w:rsidRPr="00294815">
        <w:rPr>
          <w:rFonts w:ascii="Arial" w:hAnsi="Arial" w:cs="Arial"/>
          <w:b/>
        </w:rPr>
        <w:t>.0</w:t>
      </w:r>
      <w:r w:rsidR="00AE3E78" w:rsidRPr="00294815">
        <w:rPr>
          <w:rFonts w:ascii="Arial" w:hAnsi="Arial" w:cs="Arial"/>
          <w:b/>
        </w:rPr>
        <w:t>00,00</w:t>
      </w:r>
      <w:r w:rsidRPr="00294815">
        <w:rPr>
          <w:rFonts w:ascii="Arial" w:hAnsi="Arial" w:cs="Arial"/>
          <w:b/>
        </w:rPr>
        <w:t xml:space="preserve"> mil reais</w:t>
      </w:r>
    </w:p>
    <w:p w14:paraId="4FFD9931" w14:textId="366980A2" w:rsidR="00EB1301" w:rsidRPr="00294815" w:rsidRDefault="00EB1301" w:rsidP="00EB1301">
      <w:pPr>
        <w:spacing w:line="360" w:lineRule="auto"/>
        <w:jc w:val="both"/>
        <w:rPr>
          <w:rFonts w:ascii="Arial" w:hAnsi="Arial" w:cs="Arial"/>
          <w:b/>
        </w:rPr>
      </w:pPr>
      <w:r w:rsidRPr="00EB1301">
        <w:rPr>
          <w:rFonts w:ascii="Arial" w:hAnsi="Arial" w:cs="Arial"/>
        </w:rPr>
        <w:t xml:space="preserve">ÁREA: </w:t>
      </w:r>
      <w:r w:rsidR="002042F8" w:rsidRPr="00294815">
        <w:rPr>
          <w:rFonts w:ascii="Arial" w:hAnsi="Arial" w:cs="Arial"/>
          <w:b/>
        </w:rPr>
        <w:t>AUDIOVISUAL</w:t>
      </w:r>
    </w:p>
    <w:p w14:paraId="4EEAC60A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</w:p>
    <w:p w14:paraId="1FBC5449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Descrição do projeto</w:t>
      </w:r>
    </w:p>
    <w:p w14:paraId="16FA4884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5CA8ABB3" w14:textId="2EFB6A5E" w:rsidR="002042F8" w:rsidRPr="005D0E79" w:rsidRDefault="002042F8" w:rsidP="002042F8">
      <w:pPr>
        <w:spacing w:line="360" w:lineRule="auto"/>
        <w:jc w:val="both"/>
        <w:rPr>
          <w:b/>
        </w:rPr>
      </w:pPr>
      <w:bookmarkStart w:id="0" w:name="_Hlk152261369"/>
      <w:r w:rsidRPr="0001268D">
        <w:rPr>
          <w:rFonts w:ascii="Arial" w:hAnsi="Arial" w:cs="Arial"/>
          <w:b/>
        </w:rPr>
        <w:t>-</w:t>
      </w:r>
      <w:r w:rsidR="00BD202C">
        <w:rPr>
          <w:b/>
        </w:rPr>
        <w:t>I</w:t>
      </w:r>
      <w:r w:rsidR="00BD202C" w:rsidRPr="0001268D">
        <w:rPr>
          <w:b/>
        </w:rPr>
        <w:t>ni</w:t>
      </w:r>
      <w:r w:rsidR="00BD202C">
        <w:rPr>
          <w:b/>
        </w:rPr>
        <w:t>ciei a minha carreira em</w:t>
      </w:r>
      <w:r w:rsidR="00294815">
        <w:rPr>
          <w:b/>
        </w:rPr>
        <w:t xml:space="preserve"> 2003 cantando</w:t>
      </w:r>
      <w:r w:rsidR="00BD202C">
        <w:rPr>
          <w:b/>
        </w:rPr>
        <w:t xml:space="preserve"> e tocando teclado</w:t>
      </w:r>
      <w:r w:rsidR="005D0E79">
        <w:rPr>
          <w:b/>
        </w:rPr>
        <w:t xml:space="preserve">s em bares e </w:t>
      </w:r>
      <w:r w:rsidR="00294815">
        <w:rPr>
          <w:b/>
        </w:rPr>
        <w:t>clubes da</w:t>
      </w:r>
      <w:r w:rsidR="005D0E79">
        <w:rPr>
          <w:b/>
        </w:rPr>
        <w:t xml:space="preserve"> cidade, </w:t>
      </w:r>
      <w:r w:rsidRPr="0001268D">
        <w:rPr>
          <w:b/>
        </w:rPr>
        <w:t>onde f</w:t>
      </w:r>
      <w:r w:rsidR="005D0E79">
        <w:rPr>
          <w:b/>
        </w:rPr>
        <w:t xml:space="preserve">ui aceito </w:t>
      </w:r>
      <w:r w:rsidRPr="0001268D">
        <w:rPr>
          <w:b/>
        </w:rPr>
        <w:t>e aplaudido pelo o público valencian</w:t>
      </w:r>
      <w:r w:rsidR="005D0E79">
        <w:rPr>
          <w:b/>
        </w:rPr>
        <w:t>o, se destacando com as músicas mais tocada d</w:t>
      </w:r>
      <w:bookmarkEnd w:id="0"/>
      <w:r w:rsidR="005D0E79">
        <w:rPr>
          <w:b/>
        </w:rPr>
        <w:t xml:space="preserve">e todo território do Vale do Sambito, </w:t>
      </w:r>
      <w:r w:rsidRPr="0001268D">
        <w:rPr>
          <w:b/>
        </w:rPr>
        <w:t>pretendemos realizar a gravação do nosso vídeo clip</w:t>
      </w:r>
      <w:r w:rsidR="00294815">
        <w:rPr>
          <w:b/>
        </w:rPr>
        <w:t xml:space="preserve">, que </w:t>
      </w:r>
    </w:p>
    <w:p w14:paraId="4DCFC7D2" w14:textId="6888B3BE" w:rsidR="002042F8" w:rsidRPr="0001268D" w:rsidRDefault="002042F8" w:rsidP="002042F8">
      <w:pPr>
        <w:spacing w:line="360" w:lineRule="auto"/>
        <w:jc w:val="both"/>
        <w:rPr>
          <w:rFonts w:ascii="Arial" w:hAnsi="Arial" w:cs="Arial"/>
          <w:b/>
        </w:rPr>
      </w:pPr>
      <w:r w:rsidRPr="0001268D">
        <w:rPr>
          <w:rFonts w:ascii="Arial" w:hAnsi="Arial" w:cs="Arial"/>
          <w:b/>
        </w:rPr>
        <w:t xml:space="preserve"> será </w:t>
      </w:r>
      <w:r w:rsidR="00294815" w:rsidRPr="0001268D">
        <w:rPr>
          <w:rFonts w:ascii="Arial" w:hAnsi="Arial" w:cs="Arial"/>
          <w:b/>
        </w:rPr>
        <w:t>importan</w:t>
      </w:r>
      <w:r w:rsidR="00294815">
        <w:rPr>
          <w:rFonts w:ascii="Arial" w:hAnsi="Arial" w:cs="Arial"/>
          <w:b/>
        </w:rPr>
        <w:t>te</w:t>
      </w:r>
      <w:r w:rsidRPr="0001268D">
        <w:rPr>
          <w:rFonts w:ascii="Arial" w:hAnsi="Arial" w:cs="Arial"/>
          <w:b/>
        </w:rPr>
        <w:t xml:space="preserve"> para a </w:t>
      </w:r>
      <w:r w:rsidR="00294815">
        <w:rPr>
          <w:rFonts w:ascii="Arial" w:hAnsi="Arial" w:cs="Arial"/>
          <w:b/>
        </w:rPr>
        <w:t xml:space="preserve">comunidade, como também para toda </w:t>
      </w:r>
      <w:r w:rsidRPr="0001268D">
        <w:rPr>
          <w:rFonts w:ascii="Arial" w:hAnsi="Arial" w:cs="Arial"/>
          <w:b/>
        </w:rPr>
        <w:t xml:space="preserve">sociedade, onde levaremos diversão através da nossa </w:t>
      </w:r>
      <w:r w:rsidR="00294815">
        <w:rPr>
          <w:rFonts w:ascii="Arial" w:hAnsi="Arial" w:cs="Arial"/>
          <w:b/>
        </w:rPr>
        <w:t>arte, que é cantar e tocar.</w:t>
      </w:r>
    </w:p>
    <w:p w14:paraId="37319C4E" w14:textId="77777777" w:rsidR="002042F8" w:rsidRPr="0001268D" w:rsidRDefault="002042F8" w:rsidP="002042F8">
      <w:pPr>
        <w:spacing w:line="360" w:lineRule="auto"/>
        <w:jc w:val="both"/>
        <w:rPr>
          <w:rFonts w:ascii="Arial" w:hAnsi="Arial" w:cs="Arial"/>
          <w:b/>
        </w:rPr>
      </w:pPr>
      <w:r w:rsidRPr="0001268D">
        <w:rPr>
          <w:rFonts w:ascii="Arial" w:hAnsi="Arial" w:cs="Arial"/>
          <w:b/>
        </w:rPr>
        <w:t>- A ideia surgiu na necessidade de divulgar o nosso trabalho.</w:t>
      </w:r>
    </w:p>
    <w:p w14:paraId="60A97C97" w14:textId="77777777" w:rsidR="009F68DB" w:rsidRDefault="009F68DB" w:rsidP="00EB1301">
      <w:pPr>
        <w:spacing w:line="360" w:lineRule="auto"/>
        <w:jc w:val="both"/>
        <w:rPr>
          <w:rFonts w:ascii="Arial" w:hAnsi="Arial" w:cs="Arial"/>
        </w:rPr>
      </w:pPr>
    </w:p>
    <w:p w14:paraId="1ABCBB2F" w14:textId="233C7036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</w:rPr>
        <w:br/>
      </w:r>
      <w:r w:rsidRPr="00EB1301">
        <w:rPr>
          <w:rFonts w:ascii="Arial" w:hAnsi="Arial" w:cs="Arial"/>
          <w:b/>
          <w:bCs/>
        </w:rPr>
        <w:t>Objetivos do projeto</w:t>
      </w:r>
    </w:p>
    <w:p w14:paraId="4CE78220" w14:textId="7A926291" w:rsidR="002042F8" w:rsidRPr="0083347F" w:rsidRDefault="00EB1301" w:rsidP="002042F8">
      <w:pPr>
        <w:pStyle w:val="xmsonormal"/>
        <w:shd w:val="clear" w:color="auto" w:fill="FFFFFF"/>
        <w:spacing w:before="0" w:beforeAutospacing="0" w:after="0" w:afterAutospacing="0" w:line="402" w:lineRule="atLeast"/>
        <w:rPr>
          <w:rFonts w:ascii="Georgia" w:hAnsi="Georgia" w:cs="Calibri"/>
          <w:b/>
          <w:sz w:val="40"/>
          <w:szCs w:val="40"/>
          <w:bdr w:val="none" w:sz="0" w:space="0" w:color="auto" w:frame="1"/>
        </w:rPr>
      </w:pPr>
      <w:r w:rsidRPr="00EB1301">
        <w:rPr>
          <w:rFonts w:ascii="Arial" w:hAnsi="Arial" w:cs="Arial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 w:rsidRPr="00EB1301">
        <w:rPr>
          <w:rFonts w:ascii="Arial" w:hAnsi="Arial" w:cs="Arial"/>
        </w:rPr>
        <w:br/>
      </w:r>
      <w:r w:rsidR="002042F8" w:rsidRPr="0083347F">
        <w:rPr>
          <w:rFonts w:ascii="Georgia" w:hAnsi="Georgia" w:cs="Calibri"/>
          <w:b/>
          <w:iCs/>
          <w:bdr w:val="none" w:sz="0" w:space="0" w:color="auto" w:frame="1"/>
        </w:rPr>
        <w:t xml:space="preserve">- </w:t>
      </w:r>
      <w:r w:rsidR="00294815">
        <w:rPr>
          <w:rFonts w:ascii="Georgia" w:hAnsi="Georgia" w:cs="Calibri"/>
          <w:b/>
          <w:iCs/>
          <w:bdr w:val="none" w:sz="0" w:space="0" w:color="auto" w:frame="1"/>
        </w:rPr>
        <w:t xml:space="preserve">levar </w:t>
      </w:r>
      <w:r w:rsidR="002042F8" w:rsidRPr="0083347F">
        <w:rPr>
          <w:rFonts w:ascii="Georgia" w:hAnsi="Georgia" w:cs="Calibri"/>
          <w:b/>
          <w:bdr w:val="none" w:sz="0" w:space="0" w:color="auto" w:frame="1"/>
        </w:rPr>
        <w:t>momentos de descontração</w:t>
      </w:r>
      <w:r w:rsidR="00B01DA4">
        <w:rPr>
          <w:rFonts w:ascii="Georgia" w:hAnsi="Georgia" w:cs="Calibri"/>
          <w:b/>
          <w:bdr w:val="none" w:sz="0" w:space="0" w:color="auto" w:frame="1"/>
        </w:rPr>
        <w:t xml:space="preserve"> através da nossa música</w:t>
      </w:r>
      <w:r w:rsidR="002042F8" w:rsidRPr="0083347F">
        <w:rPr>
          <w:rFonts w:ascii="Georgia" w:hAnsi="Georgia" w:cs="Calibri"/>
          <w:b/>
          <w:bdr w:val="none" w:sz="0" w:space="0" w:color="auto" w:frame="1"/>
        </w:rPr>
        <w:t xml:space="preserve"> para toda família</w:t>
      </w:r>
    </w:p>
    <w:p w14:paraId="6877E0A9" w14:textId="77777777" w:rsidR="002042F8" w:rsidRPr="0001268D" w:rsidRDefault="002042F8" w:rsidP="002042F8">
      <w:pPr>
        <w:spacing w:line="360" w:lineRule="auto"/>
        <w:jc w:val="both"/>
        <w:rPr>
          <w:rFonts w:ascii="Ubuntu-light" w:hAnsi="Ubuntu-light"/>
          <w:b/>
          <w:color w:val="000000"/>
        </w:rPr>
      </w:pPr>
      <w:r w:rsidRPr="0001268D">
        <w:rPr>
          <w:rFonts w:ascii="Arial" w:hAnsi="Arial" w:cs="Arial"/>
          <w:b/>
        </w:rPr>
        <w:t>-</w:t>
      </w:r>
      <w:r w:rsidRPr="0001268D">
        <w:rPr>
          <w:rFonts w:ascii="Ubuntu-light" w:hAnsi="Ubuntu-light"/>
          <w:b/>
          <w:color w:val="000000"/>
        </w:rPr>
        <w:t xml:space="preserve"> Gerar emprego e renda para os artistas </w:t>
      </w:r>
      <w:r>
        <w:rPr>
          <w:rFonts w:ascii="Ubuntu-light" w:hAnsi="Ubuntu-light"/>
          <w:b/>
          <w:color w:val="000000"/>
        </w:rPr>
        <w:t xml:space="preserve">e profissionais </w:t>
      </w:r>
      <w:r w:rsidRPr="0001268D">
        <w:rPr>
          <w:rFonts w:ascii="Ubuntu-light" w:hAnsi="Ubuntu-light"/>
          <w:b/>
          <w:color w:val="000000"/>
        </w:rPr>
        <w:t>envolvidos no projeto.</w:t>
      </w:r>
    </w:p>
    <w:p w14:paraId="59F2A7D5" w14:textId="17E0F543" w:rsidR="002042F8" w:rsidRDefault="002042F8" w:rsidP="002042F8">
      <w:pPr>
        <w:spacing w:line="360" w:lineRule="auto"/>
        <w:jc w:val="both"/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</w:rPr>
        <w:t>-</w:t>
      </w:r>
      <w:r w:rsidRPr="00D67FE7">
        <w:rPr>
          <w:rFonts w:ascii="Arial" w:hAnsi="Arial" w:cs="Arial"/>
          <w:sz w:val="40"/>
          <w:szCs w:val="40"/>
          <w:shd w:val="clear" w:color="auto" w:fill="F3F3F3"/>
        </w:rPr>
        <w:t xml:space="preserve"> </w:t>
      </w:r>
      <w:r w:rsidRPr="00D67FE7">
        <w:rPr>
          <w:rFonts w:ascii="Arial" w:hAnsi="Arial" w:cs="Arial"/>
          <w:b/>
          <w:color w:val="040C28"/>
        </w:rPr>
        <w:t xml:space="preserve">Aumentar o alcance </w:t>
      </w:r>
      <w:r>
        <w:rPr>
          <w:rFonts w:ascii="Arial" w:hAnsi="Arial" w:cs="Arial"/>
          <w:b/>
          <w:color w:val="040C28"/>
        </w:rPr>
        <w:t xml:space="preserve">de mostrar o nosso trabalho </w:t>
      </w:r>
      <w:r w:rsidRPr="00D67FE7">
        <w:rPr>
          <w:rFonts w:ascii="Arial" w:hAnsi="Arial" w:cs="Arial"/>
          <w:b/>
          <w:color w:val="040C28"/>
        </w:rPr>
        <w:t>ao</w:t>
      </w:r>
      <w:r>
        <w:rPr>
          <w:rFonts w:ascii="Arial" w:hAnsi="Arial" w:cs="Arial"/>
          <w:b/>
          <w:color w:val="040C28"/>
        </w:rPr>
        <w:t xml:space="preserve"> grande</w:t>
      </w:r>
      <w:r w:rsidRPr="00D67FE7">
        <w:rPr>
          <w:rFonts w:ascii="Arial" w:hAnsi="Arial" w:cs="Arial"/>
          <w:b/>
          <w:color w:val="040C28"/>
        </w:rPr>
        <w:t xml:space="preserve"> público</w:t>
      </w:r>
      <w:r>
        <w:rPr>
          <w:rFonts w:ascii="Arial" w:hAnsi="Arial" w:cs="Arial"/>
          <w:color w:val="040C28"/>
          <w:sz w:val="30"/>
          <w:szCs w:val="30"/>
        </w:rPr>
        <w:t> </w:t>
      </w:r>
    </w:p>
    <w:p w14:paraId="4D1D7A8F" w14:textId="77777777" w:rsidR="002042F8" w:rsidRDefault="002042F8" w:rsidP="002042F8">
      <w:pPr>
        <w:pStyle w:val="xmsonormal"/>
        <w:shd w:val="clear" w:color="auto" w:fill="FFFFFF"/>
        <w:spacing w:before="0" w:beforeAutospacing="0" w:after="0" w:afterAutospacing="0" w:line="402" w:lineRule="atLeast"/>
        <w:rPr>
          <w:rFonts w:ascii="Georgia" w:hAnsi="Georgia" w:cs="Calibri"/>
          <w:b/>
          <w:bdr w:val="none" w:sz="0" w:space="0" w:color="auto" w:frame="1"/>
        </w:rPr>
      </w:pPr>
      <w:r w:rsidRPr="002416EA">
        <w:rPr>
          <w:rFonts w:ascii="Georgia" w:hAnsi="Georgia" w:cs="Calibri"/>
          <w:sz w:val="40"/>
          <w:szCs w:val="40"/>
          <w:bdr w:val="none" w:sz="0" w:space="0" w:color="auto" w:frame="1"/>
        </w:rPr>
        <w:t xml:space="preserve">- </w:t>
      </w:r>
      <w:r w:rsidRPr="0083347F">
        <w:rPr>
          <w:rFonts w:ascii="Georgia" w:hAnsi="Georgia" w:cs="Calibri"/>
          <w:b/>
          <w:bdr w:val="none" w:sz="0" w:space="0" w:color="auto" w:frame="1"/>
        </w:rPr>
        <w:t>Estimular os nossos artistas da terra a continuares acreditando no seu talento</w:t>
      </w:r>
    </w:p>
    <w:p w14:paraId="5565BBA3" w14:textId="77777777" w:rsidR="00EB1301" w:rsidRDefault="00EB1301" w:rsidP="00EB1301">
      <w:pPr>
        <w:spacing w:line="360" w:lineRule="auto"/>
        <w:jc w:val="both"/>
        <w:rPr>
          <w:rFonts w:ascii="Arial" w:hAnsi="Arial" w:cs="Arial"/>
        </w:rPr>
      </w:pPr>
    </w:p>
    <w:p w14:paraId="472F3088" w14:textId="77777777" w:rsidR="009F68DB" w:rsidRPr="00EB1301" w:rsidRDefault="009F68DB" w:rsidP="00EB1301">
      <w:pPr>
        <w:spacing w:line="360" w:lineRule="auto"/>
        <w:jc w:val="both"/>
        <w:rPr>
          <w:rFonts w:ascii="Arial" w:hAnsi="Arial" w:cs="Arial"/>
        </w:rPr>
      </w:pPr>
    </w:p>
    <w:p w14:paraId="39AE633D" w14:textId="77777777" w:rsidR="00B95362" w:rsidRDefault="00B95362" w:rsidP="00EB130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ADC3395" w14:textId="29C30548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Metas</w:t>
      </w:r>
    </w:p>
    <w:p w14:paraId="2CB3AD07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lastRenderedPageBreak/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7A2FBAA6" w14:textId="4D13CFDB" w:rsidR="002042F8" w:rsidRDefault="00EB1301" w:rsidP="00B01DA4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  <w:r w:rsidR="002042F8">
        <w:rPr>
          <w:rFonts w:ascii="Arial" w:hAnsi="Arial" w:cs="Arial"/>
          <w:b/>
        </w:rPr>
        <w:t>-</w:t>
      </w:r>
      <w:r w:rsidR="002042F8" w:rsidRPr="0083347F">
        <w:rPr>
          <w:rFonts w:ascii="Arial" w:hAnsi="Arial" w:cs="Arial"/>
          <w:b/>
          <w:color w:val="3C3C3C"/>
          <w:bdr w:val="none" w:sz="0" w:space="0" w:color="auto" w:frame="1"/>
        </w:rPr>
        <w:t xml:space="preserve">A nossa </w:t>
      </w:r>
      <w:r w:rsidR="002042F8">
        <w:rPr>
          <w:rFonts w:ascii="Arial" w:hAnsi="Arial" w:cs="Arial"/>
          <w:b/>
          <w:color w:val="3C3C3C"/>
          <w:bdr w:val="none" w:sz="0" w:space="0" w:color="auto" w:frame="1"/>
        </w:rPr>
        <w:t xml:space="preserve">meta </w:t>
      </w:r>
      <w:r w:rsidR="002042F8" w:rsidRPr="0083347F">
        <w:rPr>
          <w:rFonts w:ascii="Arial" w:hAnsi="Arial" w:cs="Arial"/>
          <w:b/>
          <w:color w:val="3C3C3C"/>
          <w:bdr w:val="none" w:sz="0" w:space="0" w:color="auto" w:frame="1"/>
        </w:rPr>
        <w:t xml:space="preserve">é </w:t>
      </w:r>
      <w:r w:rsidR="00B01DA4">
        <w:rPr>
          <w:rFonts w:ascii="Arial" w:hAnsi="Arial" w:cs="Arial"/>
          <w:b/>
          <w:color w:val="3C3C3C"/>
          <w:bdr w:val="none" w:sz="0" w:space="0" w:color="auto" w:frame="1"/>
        </w:rPr>
        <w:t xml:space="preserve">alcançar grande publicidade e mostrar a </w:t>
      </w:r>
      <w:r w:rsidR="002042F8" w:rsidRPr="0083347F">
        <w:rPr>
          <w:rFonts w:ascii="Arial" w:hAnsi="Arial" w:cs="Arial"/>
          <w:b/>
          <w:color w:val="3C3C3C"/>
          <w:bdr w:val="none" w:sz="0" w:space="0" w:color="auto" w:frame="1"/>
        </w:rPr>
        <w:t>nossa música a outras regiões promove</w:t>
      </w:r>
      <w:r w:rsidR="00B01DA4">
        <w:rPr>
          <w:rFonts w:ascii="Arial" w:hAnsi="Arial" w:cs="Arial"/>
          <w:b/>
          <w:color w:val="3C3C3C"/>
          <w:bdr w:val="none" w:sz="0" w:space="0" w:color="auto" w:frame="1"/>
        </w:rPr>
        <w:t>ndo,</w:t>
      </w:r>
      <w:r w:rsidR="002042F8" w:rsidRPr="0083347F">
        <w:rPr>
          <w:rFonts w:ascii="Arial" w:hAnsi="Arial" w:cs="Arial"/>
          <w:b/>
          <w:color w:val="3C3C3C"/>
          <w:bdr w:val="none" w:sz="0" w:space="0" w:color="auto" w:frame="1"/>
        </w:rPr>
        <w:t xml:space="preserve"> momentos </w:t>
      </w:r>
      <w:r w:rsidR="00B01DA4">
        <w:rPr>
          <w:rFonts w:ascii="Arial" w:hAnsi="Arial" w:cs="Arial"/>
          <w:b/>
          <w:color w:val="3C3C3C"/>
          <w:bdr w:val="none" w:sz="0" w:space="0" w:color="auto" w:frame="1"/>
        </w:rPr>
        <w:t>felizes com a nossa arte.</w:t>
      </w:r>
    </w:p>
    <w:p w14:paraId="58B4D25F" w14:textId="77777777" w:rsidR="00B01DA4" w:rsidRDefault="00B01DA4" w:rsidP="00EB130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C970A19" w14:textId="77777777" w:rsidR="00B01DA4" w:rsidRDefault="00B01DA4" w:rsidP="00EB130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F68E32F" w14:textId="2BF762D3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Perfil do público a ser atingido pelo projeto</w:t>
      </w:r>
    </w:p>
    <w:p w14:paraId="05E04EF4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7BCCCEE5" w14:textId="6670B9E2" w:rsidR="002042F8" w:rsidRPr="0083347F" w:rsidRDefault="002042F8" w:rsidP="002042F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O perfil do nosso</w:t>
      </w:r>
      <w:r w:rsidR="00B95362">
        <w:rPr>
          <w:rFonts w:ascii="Arial" w:hAnsi="Arial" w:cs="Arial"/>
          <w:b/>
        </w:rPr>
        <w:t xml:space="preserve"> </w:t>
      </w:r>
      <w:proofErr w:type="gramStart"/>
      <w:r w:rsidR="00B01DA4">
        <w:rPr>
          <w:rFonts w:ascii="Arial" w:hAnsi="Arial" w:cs="Arial"/>
          <w:b/>
        </w:rPr>
        <w:t>público</w:t>
      </w:r>
      <w:r w:rsidR="00A9432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digitais</w:t>
      </w:r>
      <w:proofErr w:type="gramEnd"/>
      <w:r>
        <w:rPr>
          <w:rFonts w:ascii="Arial" w:hAnsi="Arial" w:cs="Arial"/>
          <w:b/>
        </w:rPr>
        <w:t xml:space="preserve"> são do </w:t>
      </w:r>
      <w:proofErr w:type="spellStart"/>
      <w:r>
        <w:rPr>
          <w:rFonts w:ascii="Arial" w:hAnsi="Arial" w:cs="Arial"/>
          <w:b/>
        </w:rPr>
        <w:t>instagram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facebook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whatsapp</w:t>
      </w:r>
      <w:proofErr w:type="spellEnd"/>
      <w:r>
        <w:rPr>
          <w:rFonts w:ascii="Arial" w:hAnsi="Arial" w:cs="Arial"/>
          <w:b/>
        </w:rPr>
        <w:t xml:space="preserve">, e a pessoas </w:t>
      </w:r>
      <w:r w:rsidR="00D73165">
        <w:rPr>
          <w:rFonts w:ascii="Arial" w:hAnsi="Arial" w:cs="Arial"/>
          <w:b/>
        </w:rPr>
        <w:t>das comunidades</w:t>
      </w:r>
      <w:r w:rsidR="00B01DA4">
        <w:rPr>
          <w:rFonts w:ascii="Arial" w:hAnsi="Arial" w:cs="Arial"/>
          <w:b/>
        </w:rPr>
        <w:t xml:space="preserve"> em geral.</w:t>
      </w:r>
    </w:p>
    <w:p w14:paraId="0941A80F" w14:textId="44AA1C92" w:rsidR="00EB1301" w:rsidRPr="00EB1301" w:rsidRDefault="00EB1301" w:rsidP="009F68DB">
      <w:pPr>
        <w:spacing w:line="360" w:lineRule="auto"/>
        <w:jc w:val="both"/>
        <w:rPr>
          <w:rFonts w:ascii="Arial" w:hAnsi="Arial" w:cs="Arial"/>
        </w:rPr>
      </w:pPr>
    </w:p>
    <w:p w14:paraId="3AA9A418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Medidas de acessibilidade empregadas no projeto</w:t>
      </w:r>
    </w:p>
    <w:p w14:paraId="1908F3E7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(Marque quais medidas de acessibilidade serão implementadas ou estarão disponíveis para a participação de pessoas com deficiência)</w:t>
      </w:r>
    </w:p>
    <w:p w14:paraId="0781ADD4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Acessibilidade arquitetônica: </w:t>
      </w:r>
    </w:p>
    <w:p w14:paraId="14F64761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rotas acessíveis, com espaço de manobra para cadeira de rodas; </w:t>
      </w:r>
    </w:p>
    <w:p w14:paraId="471D11E7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piso tátil; </w:t>
      </w:r>
    </w:p>
    <w:p w14:paraId="4144B790" w14:textId="7542E78B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</w:t>
      </w:r>
      <w:r w:rsidR="002042F8">
        <w:rPr>
          <w:rFonts w:ascii="Arial" w:hAnsi="Arial" w:cs="Arial"/>
        </w:rPr>
        <w:t>X</w:t>
      </w:r>
      <w:proofErr w:type="gramEnd"/>
      <w:r w:rsidRPr="00EB1301">
        <w:rPr>
          <w:rFonts w:ascii="Arial" w:hAnsi="Arial" w:cs="Arial"/>
        </w:rPr>
        <w:t xml:space="preserve"> ) rampas; </w:t>
      </w:r>
    </w:p>
    <w:p w14:paraId="0442F7B1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elevadores adequados para pessoas com deficiência; </w:t>
      </w:r>
    </w:p>
    <w:p w14:paraId="1824F5C1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corrimãos e guarda-corpos; </w:t>
      </w:r>
    </w:p>
    <w:p w14:paraId="5CF4A648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banheiros femininos e masculinos adaptados para pessoas com deficiência; </w:t>
      </w:r>
    </w:p>
    <w:p w14:paraId="309C08B3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vagas de estacionamento para pessoas com deficiência; </w:t>
      </w:r>
    </w:p>
    <w:p w14:paraId="6D068E1F" w14:textId="22B9B0A4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(</w:t>
      </w:r>
      <w:proofErr w:type="gramStart"/>
      <w:r w:rsidR="002042F8">
        <w:rPr>
          <w:rFonts w:ascii="Arial" w:hAnsi="Arial" w:cs="Arial"/>
        </w:rPr>
        <w:t>X</w:t>
      </w:r>
      <w:r w:rsidRPr="00EB1301">
        <w:rPr>
          <w:rFonts w:ascii="Arial" w:hAnsi="Arial" w:cs="Arial"/>
        </w:rPr>
        <w:t>  )</w:t>
      </w:r>
      <w:proofErr w:type="gramEnd"/>
      <w:r w:rsidRPr="00EB1301">
        <w:rPr>
          <w:rFonts w:ascii="Arial" w:hAnsi="Arial" w:cs="Arial"/>
        </w:rPr>
        <w:t xml:space="preserve"> assentos para pessoas obesas; </w:t>
      </w:r>
    </w:p>
    <w:p w14:paraId="2F8725F6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iluminação adequada; </w:t>
      </w:r>
    </w:p>
    <w:p w14:paraId="6EC81B04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 )</w:t>
      </w:r>
      <w:proofErr w:type="gramEnd"/>
      <w:r w:rsidRPr="00EB1301">
        <w:rPr>
          <w:rFonts w:ascii="Arial" w:hAnsi="Arial" w:cs="Arial"/>
        </w:rPr>
        <w:t xml:space="preserve"> Outra ___________________</w:t>
      </w:r>
    </w:p>
    <w:p w14:paraId="0DC161B1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4ECD72E1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Acessibilidade comunicacional:  </w:t>
      </w:r>
    </w:p>
    <w:p w14:paraId="3ABD08B1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a Língua Brasileira de Sinais - Libras; </w:t>
      </w:r>
    </w:p>
    <w:p w14:paraId="010337CF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lastRenderedPageBreak/>
        <w:t>(  )</w:t>
      </w:r>
      <w:proofErr w:type="gramEnd"/>
      <w:r w:rsidRPr="00EB1301">
        <w:rPr>
          <w:rFonts w:ascii="Arial" w:hAnsi="Arial" w:cs="Arial"/>
        </w:rPr>
        <w:t xml:space="preserve"> o sistema Braille; </w:t>
      </w:r>
    </w:p>
    <w:p w14:paraId="7380BAF1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o sistema de sinalização ou comunicação tátil; </w:t>
      </w:r>
    </w:p>
    <w:p w14:paraId="2C9098FA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a audiodescrição; </w:t>
      </w:r>
    </w:p>
    <w:p w14:paraId="424983B7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as legendas;  </w:t>
      </w:r>
    </w:p>
    <w:p w14:paraId="194ED59B" w14:textId="4BBCAD1F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</w:t>
      </w:r>
      <w:r w:rsidR="002042F8">
        <w:rPr>
          <w:rFonts w:ascii="Arial" w:hAnsi="Arial" w:cs="Arial"/>
        </w:rPr>
        <w:t>X</w:t>
      </w:r>
      <w:proofErr w:type="gramEnd"/>
      <w:r w:rsidR="002042F8">
        <w:rPr>
          <w:rFonts w:ascii="Arial" w:hAnsi="Arial" w:cs="Arial"/>
        </w:rPr>
        <w:t xml:space="preserve"> </w:t>
      </w:r>
      <w:r w:rsidRPr="00EB1301">
        <w:rPr>
          <w:rFonts w:ascii="Arial" w:hAnsi="Arial" w:cs="Arial"/>
        </w:rPr>
        <w:t>) a linguagem simples; </w:t>
      </w:r>
    </w:p>
    <w:p w14:paraId="006551C9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textos adaptados para leitores de tela; e </w:t>
      </w:r>
    </w:p>
    <w:p w14:paraId="49FF4185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Outra ______________________________</w:t>
      </w:r>
    </w:p>
    <w:p w14:paraId="60815951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5D4C6405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Acessibilidade atitudinal:  </w:t>
      </w:r>
    </w:p>
    <w:p w14:paraId="56A60DB9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capacitação de equipes atuantes nos projetos culturais; </w:t>
      </w:r>
    </w:p>
    <w:p w14:paraId="3B69605A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 )</w:t>
      </w:r>
      <w:proofErr w:type="gramEnd"/>
      <w:r w:rsidRPr="00EB1301">
        <w:rPr>
          <w:rFonts w:ascii="Arial" w:hAnsi="Arial" w:cs="Arial"/>
        </w:rPr>
        <w:t xml:space="preserve"> contratação de profissionais com deficiência e profissionais especializados em acessibilidade cultural; </w:t>
      </w:r>
    </w:p>
    <w:p w14:paraId="54A236FC" w14:textId="0F5C5CC3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)</w:t>
      </w:r>
      <w:proofErr w:type="gramEnd"/>
      <w:r w:rsidRPr="00EB1301">
        <w:rPr>
          <w:rFonts w:ascii="Arial" w:hAnsi="Arial" w:cs="Arial"/>
        </w:rPr>
        <w:t xml:space="preserve"> formação e sensibilização de agentes culturais, público e todos os envolvidos na cadeia produtiva cultural; e </w:t>
      </w:r>
    </w:p>
    <w:p w14:paraId="6E2436AA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proofErr w:type="gramStart"/>
      <w:r w:rsidRPr="00EB1301">
        <w:rPr>
          <w:rFonts w:ascii="Arial" w:hAnsi="Arial" w:cs="Arial"/>
        </w:rPr>
        <w:t>(  )</w:t>
      </w:r>
      <w:proofErr w:type="gramEnd"/>
      <w:r w:rsidRPr="00EB1301">
        <w:rPr>
          <w:rFonts w:ascii="Arial" w:hAnsi="Arial" w:cs="Arial"/>
        </w:rPr>
        <w:t xml:space="preserve"> outras medidas que visem a eliminação de atitudes </w:t>
      </w:r>
      <w:proofErr w:type="spellStart"/>
      <w:r w:rsidRPr="00EB1301">
        <w:rPr>
          <w:rFonts w:ascii="Arial" w:hAnsi="Arial" w:cs="Arial"/>
        </w:rPr>
        <w:t>capacitistas</w:t>
      </w:r>
      <w:proofErr w:type="spellEnd"/>
      <w:r w:rsidRPr="00EB1301">
        <w:rPr>
          <w:rFonts w:ascii="Arial" w:hAnsi="Arial" w:cs="Arial"/>
        </w:rPr>
        <w:t>. </w:t>
      </w:r>
    </w:p>
    <w:p w14:paraId="7E51FEC8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2AA83592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Informe como essas medidas de acessibilidade serão implementadas ou disponibilizadas de acordo com o projeto proposto.</w:t>
      </w:r>
    </w:p>
    <w:p w14:paraId="121BDFB5" w14:textId="77777777" w:rsidR="00EB1301" w:rsidRDefault="00EB1301" w:rsidP="00EB1301">
      <w:pPr>
        <w:spacing w:line="360" w:lineRule="auto"/>
        <w:jc w:val="both"/>
        <w:rPr>
          <w:rFonts w:ascii="Arial" w:hAnsi="Arial" w:cs="Arial"/>
        </w:rPr>
      </w:pPr>
    </w:p>
    <w:p w14:paraId="379E5D5B" w14:textId="77777777" w:rsidR="00BE2BAF" w:rsidRPr="00EB1301" w:rsidRDefault="00BE2BAF" w:rsidP="00EB1301">
      <w:pPr>
        <w:spacing w:line="360" w:lineRule="auto"/>
        <w:jc w:val="both"/>
        <w:rPr>
          <w:rFonts w:ascii="Arial" w:hAnsi="Arial" w:cs="Arial"/>
        </w:rPr>
      </w:pPr>
    </w:p>
    <w:p w14:paraId="5261E909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Local onde o projeto será executado</w:t>
      </w:r>
    </w:p>
    <w:p w14:paraId="1135E6A6" w14:textId="583F7C5E" w:rsidR="00EB1301" w:rsidRPr="00EB1301" w:rsidRDefault="00BE2BAF" w:rsidP="00EB13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EB1301" w:rsidRPr="00EB1301">
        <w:rPr>
          <w:rFonts w:ascii="Arial" w:hAnsi="Arial" w:cs="Arial"/>
        </w:rPr>
        <w:t>Informe os espaços culturais e outros ambientes onde a sua proposta será realizada. É importante informar também os municípios e Estados onde ela será realizada.</w:t>
      </w:r>
      <w:r>
        <w:rPr>
          <w:rFonts w:ascii="Arial" w:hAnsi="Arial" w:cs="Arial"/>
        </w:rPr>
        <w:t>)</w:t>
      </w:r>
    </w:p>
    <w:p w14:paraId="54D8615A" w14:textId="0342102C" w:rsidR="000E103D" w:rsidRPr="00B01DA4" w:rsidRDefault="00B01DA4" w:rsidP="00EB1301">
      <w:pPr>
        <w:spacing w:line="360" w:lineRule="auto"/>
        <w:jc w:val="both"/>
        <w:rPr>
          <w:rFonts w:ascii="Arial" w:hAnsi="Arial" w:cs="Arial"/>
          <w:b/>
        </w:rPr>
      </w:pPr>
      <w:r w:rsidRPr="00B01DA4">
        <w:rPr>
          <w:rFonts w:ascii="Arial" w:hAnsi="Arial" w:cs="Arial"/>
          <w:b/>
        </w:rPr>
        <w:t>-Cachoeira da Fazenda Velha, zona rural de Valença do Piauí</w:t>
      </w:r>
    </w:p>
    <w:p w14:paraId="4E22CC40" w14:textId="77777777" w:rsidR="00B01DA4" w:rsidRDefault="00B01DA4" w:rsidP="00EB130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3E825A5" w14:textId="7100FE25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Previsão do período de execução do projeto</w:t>
      </w:r>
    </w:p>
    <w:p w14:paraId="7E53D435" w14:textId="77777777" w:rsidR="00B01DA4" w:rsidRDefault="00B01DA4" w:rsidP="00EB1301">
      <w:pPr>
        <w:spacing w:line="360" w:lineRule="auto"/>
        <w:jc w:val="both"/>
        <w:rPr>
          <w:rFonts w:ascii="Arial" w:hAnsi="Arial" w:cs="Arial"/>
        </w:rPr>
      </w:pPr>
    </w:p>
    <w:p w14:paraId="2BF91B7C" w14:textId="0B6D61F6" w:rsidR="00EB1301" w:rsidRPr="00B01DA4" w:rsidRDefault="00EB1301" w:rsidP="00EB1301">
      <w:pPr>
        <w:spacing w:line="360" w:lineRule="auto"/>
        <w:jc w:val="both"/>
        <w:rPr>
          <w:rFonts w:ascii="Arial" w:hAnsi="Arial" w:cs="Arial"/>
          <w:b/>
        </w:rPr>
      </w:pPr>
      <w:r w:rsidRPr="00B01DA4">
        <w:rPr>
          <w:rFonts w:ascii="Arial" w:hAnsi="Arial" w:cs="Arial"/>
          <w:b/>
        </w:rPr>
        <w:t>Data de início:</w:t>
      </w:r>
      <w:r w:rsidR="00205613" w:rsidRPr="00B01DA4">
        <w:rPr>
          <w:rFonts w:ascii="Arial" w:hAnsi="Arial" w:cs="Arial"/>
          <w:b/>
        </w:rPr>
        <w:t xml:space="preserve"> </w:t>
      </w:r>
      <w:r w:rsidR="00B01DA4" w:rsidRPr="00B01DA4">
        <w:rPr>
          <w:rFonts w:ascii="Arial" w:hAnsi="Arial" w:cs="Arial"/>
          <w:b/>
        </w:rPr>
        <w:t>10</w:t>
      </w:r>
      <w:r w:rsidR="00205613" w:rsidRPr="00B01DA4">
        <w:rPr>
          <w:rFonts w:ascii="Arial" w:hAnsi="Arial" w:cs="Arial"/>
          <w:b/>
        </w:rPr>
        <w:t>/01/2024</w:t>
      </w:r>
    </w:p>
    <w:p w14:paraId="0EA0374C" w14:textId="640ABFCF" w:rsidR="00EB1301" w:rsidRPr="00B01DA4" w:rsidRDefault="00EB1301" w:rsidP="00EB1301">
      <w:pPr>
        <w:spacing w:line="360" w:lineRule="auto"/>
        <w:jc w:val="both"/>
        <w:rPr>
          <w:rFonts w:ascii="Arial" w:hAnsi="Arial" w:cs="Arial"/>
          <w:b/>
        </w:rPr>
      </w:pPr>
      <w:r w:rsidRPr="00B01DA4">
        <w:rPr>
          <w:rFonts w:ascii="Arial" w:hAnsi="Arial" w:cs="Arial"/>
          <w:b/>
        </w:rPr>
        <w:t>Data final:</w:t>
      </w:r>
      <w:r w:rsidR="00B01DA4" w:rsidRPr="00B01DA4">
        <w:rPr>
          <w:rFonts w:ascii="Arial" w:hAnsi="Arial" w:cs="Arial"/>
          <w:b/>
        </w:rPr>
        <w:t>1</w:t>
      </w:r>
      <w:r w:rsidR="00205613" w:rsidRPr="00B01DA4">
        <w:rPr>
          <w:rFonts w:ascii="Arial" w:hAnsi="Arial" w:cs="Arial"/>
          <w:b/>
        </w:rPr>
        <w:t>0/03/2024</w:t>
      </w:r>
    </w:p>
    <w:p w14:paraId="33760A85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1A3FA401" w14:textId="77777777" w:rsidR="00B95362" w:rsidRDefault="00B95362" w:rsidP="00EB130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24A970C" w14:textId="77777777" w:rsidR="00B01DA4" w:rsidRDefault="00B01DA4" w:rsidP="00EB130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27E54BA" w14:textId="1873171E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lastRenderedPageBreak/>
        <w:t>Equipe </w:t>
      </w:r>
    </w:p>
    <w:p w14:paraId="53853730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Informe quais são os profissionais que atuarão no projeto, conforme quadro a seguir: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6"/>
      </w:tblGrid>
      <w:tr w:rsidR="00EB1301" w:rsidRPr="00EB1301" w14:paraId="7B2EA04D" w14:textId="77777777" w:rsidTr="00205613">
        <w:tc>
          <w:tcPr>
            <w:tcW w:w="10206" w:type="dxa"/>
            <w:vAlign w:val="center"/>
            <w:hideMark/>
          </w:tcPr>
          <w:p w14:paraId="38A3218D" w14:textId="77777777" w:rsidR="00EB1301" w:rsidRP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tbl>
            <w:tblPr>
              <w:tblW w:w="1016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12"/>
              <w:gridCol w:w="1985"/>
              <w:gridCol w:w="1843"/>
              <w:gridCol w:w="992"/>
              <w:gridCol w:w="709"/>
              <w:gridCol w:w="708"/>
              <w:gridCol w:w="1061"/>
              <w:gridCol w:w="50"/>
            </w:tblGrid>
            <w:tr w:rsidR="00C94A51" w:rsidRPr="00EB1301" w14:paraId="77361794" w14:textId="0B850D8A" w:rsidTr="00165ADD">
              <w:trPr>
                <w:trHeight w:val="830"/>
              </w:trPr>
              <w:tc>
                <w:tcPr>
                  <w:tcW w:w="2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54AF463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EB1301">
                    <w:rPr>
                      <w:rFonts w:ascii="Arial" w:hAnsi="Arial" w:cs="Arial"/>
                    </w:rPr>
                    <w:t>Nome do profissional/empresa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78E75D3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EB1301">
                    <w:rPr>
                      <w:rFonts w:ascii="Arial" w:hAnsi="Arial" w:cs="Arial"/>
                    </w:rPr>
                    <w:t>Função no projeto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F4ADCCA" w14:textId="54D38A81" w:rsidR="00205613" w:rsidRPr="00EB1301" w:rsidRDefault="00C94A51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</w:t>
                  </w:r>
                  <w:r w:rsidR="00205613" w:rsidRPr="00EB1301">
                    <w:rPr>
                      <w:rFonts w:ascii="Arial" w:hAnsi="Arial" w:cs="Arial"/>
                    </w:rPr>
                    <w:t>CPF/CNPJ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60539F9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EB1301">
                    <w:rPr>
                      <w:rFonts w:ascii="Arial" w:hAnsi="Arial" w:cs="Arial"/>
                    </w:rPr>
                    <w:t>Pessoa negra?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18E0AC1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EB1301">
                    <w:rPr>
                      <w:rFonts w:ascii="Arial" w:hAnsi="Arial" w:cs="Arial"/>
                    </w:rPr>
                    <w:t xml:space="preserve">Pessoa </w:t>
                  </w:r>
                  <w:proofErr w:type="spellStart"/>
                  <w:r w:rsidRPr="00EB1301">
                    <w:rPr>
                      <w:rFonts w:ascii="Arial" w:hAnsi="Arial" w:cs="Arial"/>
                    </w:rPr>
                    <w:t>índigena</w:t>
                  </w:r>
                  <w:proofErr w:type="spellEnd"/>
                  <w:r w:rsidRPr="00EB1301">
                    <w:rPr>
                      <w:rFonts w:ascii="Arial" w:hAnsi="Arial" w:cs="Arial"/>
                    </w:rPr>
                    <w:t>?</w:t>
                  </w:r>
                </w:p>
              </w:tc>
              <w:tc>
                <w:tcPr>
                  <w:tcW w:w="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13F6D5A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EB1301">
                    <w:rPr>
                      <w:rFonts w:ascii="Arial" w:hAnsi="Arial" w:cs="Arial"/>
                    </w:rPr>
                    <w:t>Pessoa com deficiência?</w:t>
                  </w:r>
                </w:p>
              </w:tc>
              <w:tc>
                <w:tcPr>
                  <w:tcW w:w="10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952C3FF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EB1301">
                    <w:rPr>
                      <w:rFonts w:ascii="Arial" w:hAnsi="Arial" w:cs="Arial"/>
                    </w:rPr>
                    <w:t>[INSERIR MAIS COLUNAS, SE NECESSÁRIO]</w:t>
                  </w:r>
                </w:p>
              </w:tc>
              <w:tc>
                <w:tcPr>
                  <w:tcW w:w="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A651DE9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C94A51" w:rsidRPr="00EB1301" w14:paraId="709B487F" w14:textId="64391EA7" w:rsidTr="00165ADD">
              <w:trPr>
                <w:trHeight w:val="270"/>
              </w:trPr>
              <w:tc>
                <w:tcPr>
                  <w:tcW w:w="2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23123A5" w14:textId="77777777" w:rsidR="00E20847" w:rsidRPr="00EB1301" w:rsidRDefault="00E20847" w:rsidP="00E20847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Valdinar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Ferreira do Vale</w:t>
                  </w:r>
                </w:p>
                <w:p w14:paraId="71337D93" w14:textId="529153DE" w:rsidR="00205613" w:rsidRPr="00205613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F65777F" w14:textId="34B6D240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CANTOR</w:t>
                  </w:r>
                  <w:r w:rsidR="00E20847">
                    <w:rPr>
                      <w:rFonts w:ascii="Arial" w:hAnsi="Arial" w:cs="Arial"/>
                    </w:rPr>
                    <w:t xml:space="preserve">, </w:t>
                  </w:r>
                  <w:proofErr w:type="gramStart"/>
                  <w:r w:rsidR="00E20847">
                    <w:rPr>
                      <w:rFonts w:ascii="Arial" w:hAnsi="Arial" w:cs="Arial"/>
                    </w:rPr>
                    <w:t>TECLADISTA ,</w:t>
                  </w:r>
                  <w:proofErr w:type="gramEnd"/>
                  <w:r w:rsidR="00E20847">
                    <w:rPr>
                      <w:rFonts w:ascii="Arial" w:hAnsi="Arial" w:cs="Arial"/>
                    </w:rPr>
                    <w:t xml:space="preserve"> PRODUTOR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2A63028" w14:textId="31B9483E" w:rsidR="00205613" w:rsidRPr="00EB1301" w:rsidRDefault="00E20847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BD202C">
                    <w:rPr>
                      <w:rFonts w:ascii="Arial" w:hAnsi="Arial" w:cs="Arial"/>
                      <w:b/>
                    </w:rPr>
                    <w:t>048.167.603.00</w:t>
                  </w:r>
                  <w:r>
                    <w:rPr>
                      <w:rFonts w:ascii="Arial" w:hAnsi="Arial" w:cs="Arial"/>
                    </w:rPr>
                    <w:t xml:space="preserve">                  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C925362" w14:textId="49F125BB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Pr="00EB1301">
                    <w:rPr>
                      <w:rFonts w:ascii="Arial" w:hAnsi="Arial" w:cs="Arial"/>
                    </w:rPr>
                    <w:t>Não</w:t>
                  </w:r>
                </w:p>
              </w:tc>
              <w:tc>
                <w:tcPr>
                  <w:tcW w:w="7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495C32D" w14:textId="476A7352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EB1301">
                    <w:rPr>
                      <w:rFonts w:ascii="Arial" w:hAnsi="Arial" w:cs="Arial"/>
                    </w:rPr>
                    <w:t>Não</w:t>
                  </w:r>
                </w:p>
              </w:tc>
              <w:tc>
                <w:tcPr>
                  <w:tcW w:w="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06D5065" w14:textId="3162BD30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EB1301">
                    <w:rPr>
                      <w:rFonts w:ascii="Arial" w:hAnsi="Arial" w:cs="Arial"/>
                    </w:rPr>
                    <w:t>Não</w:t>
                  </w:r>
                </w:p>
              </w:tc>
              <w:tc>
                <w:tcPr>
                  <w:tcW w:w="10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CB1EB44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EB1301">
                    <w:rPr>
                      <w:rFonts w:ascii="Arial" w:hAnsi="Arial" w:cs="Arial"/>
                    </w:rPr>
                    <w:t> </w:t>
                  </w:r>
                </w:p>
              </w:tc>
              <w:tc>
                <w:tcPr>
                  <w:tcW w:w="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E59D08B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C94A51" w:rsidRPr="00EB1301" w14:paraId="2B227ADB" w14:textId="56A26991" w:rsidTr="00165ADD">
              <w:trPr>
                <w:trHeight w:val="280"/>
              </w:trPr>
              <w:tc>
                <w:tcPr>
                  <w:tcW w:w="28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7A932E5" w14:textId="4B5724DB" w:rsidR="00C94A51" w:rsidRPr="00EB1301" w:rsidRDefault="00C94A51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1121D96" w14:textId="54BBFFF4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F05C548" w14:textId="7FD2CAD3" w:rsidR="00C94A51" w:rsidRPr="00C94A51" w:rsidRDefault="00C94A51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B6E2112" w14:textId="7ABB55AD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AF75A37" w14:textId="50AC3D5F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E4CA153" w14:textId="64ACB518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CD5A4DC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FB8D04B" w14:textId="77777777" w:rsidR="00205613" w:rsidRPr="00EB1301" w:rsidRDefault="00205613" w:rsidP="00EB1301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10392434" w14:textId="77777777" w:rsidR="00EB1301" w:rsidRP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46C899C4" w14:textId="77777777" w:rsid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4188BB84" w14:textId="2D83005F" w:rsidR="00523E4F" w:rsidRDefault="00523E4F" w:rsidP="00EB1301">
      <w:pPr>
        <w:spacing w:line="360" w:lineRule="auto"/>
        <w:jc w:val="both"/>
        <w:rPr>
          <w:rFonts w:ascii="Arial" w:hAnsi="Arial" w:cs="Arial"/>
        </w:rPr>
      </w:pPr>
    </w:p>
    <w:p w14:paraId="15B1F622" w14:textId="673C43FA" w:rsidR="00E20847" w:rsidRDefault="00E20847" w:rsidP="00EB1301">
      <w:pPr>
        <w:spacing w:line="360" w:lineRule="auto"/>
        <w:jc w:val="both"/>
        <w:rPr>
          <w:rFonts w:ascii="Arial" w:hAnsi="Arial" w:cs="Arial"/>
        </w:rPr>
      </w:pPr>
    </w:p>
    <w:p w14:paraId="0E08AE8E" w14:textId="7E1D442A" w:rsidR="00E20847" w:rsidRDefault="00E20847" w:rsidP="00EB1301">
      <w:pPr>
        <w:spacing w:line="360" w:lineRule="auto"/>
        <w:jc w:val="both"/>
        <w:rPr>
          <w:rFonts w:ascii="Arial" w:hAnsi="Arial" w:cs="Arial"/>
        </w:rPr>
      </w:pPr>
    </w:p>
    <w:p w14:paraId="43CD0382" w14:textId="2B0C5CA2" w:rsidR="00E20847" w:rsidRDefault="00E20847" w:rsidP="00EB1301">
      <w:pPr>
        <w:spacing w:line="360" w:lineRule="auto"/>
        <w:jc w:val="both"/>
        <w:rPr>
          <w:rFonts w:ascii="Arial" w:hAnsi="Arial" w:cs="Arial"/>
        </w:rPr>
      </w:pPr>
    </w:p>
    <w:p w14:paraId="144A747E" w14:textId="77777777" w:rsidR="00E20847" w:rsidRDefault="00E20847" w:rsidP="00EB1301">
      <w:pPr>
        <w:spacing w:line="360" w:lineRule="auto"/>
        <w:jc w:val="both"/>
        <w:rPr>
          <w:rFonts w:ascii="Arial" w:hAnsi="Arial" w:cs="Arial"/>
        </w:rPr>
      </w:pPr>
    </w:p>
    <w:p w14:paraId="3B2178BA" w14:textId="77777777" w:rsidR="00523E4F" w:rsidRPr="00EB1301" w:rsidRDefault="00523E4F" w:rsidP="00EB1301">
      <w:pPr>
        <w:spacing w:line="360" w:lineRule="auto"/>
        <w:jc w:val="both"/>
        <w:rPr>
          <w:rFonts w:ascii="Arial" w:hAnsi="Arial" w:cs="Arial"/>
        </w:rPr>
      </w:pPr>
    </w:p>
    <w:p w14:paraId="18BFCE58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Cronograma de Execução</w:t>
      </w:r>
    </w:p>
    <w:p w14:paraId="115BCD27" w14:textId="2E17C802" w:rsidR="00EB1301" w:rsidRPr="00EB1301" w:rsidRDefault="00523E4F" w:rsidP="00EB13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EB1301" w:rsidRPr="00EB1301">
        <w:rPr>
          <w:rFonts w:ascii="Arial" w:hAnsi="Arial" w:cs="Arial"/>
        </w:rPr>
        <w:t>Descreva os passos a serem seguidos para execução do projeto.</w:t>
      </w:r>
      <w:r>
        <w:rPr>
          <w:rFonts w:ascii="Arial" w:hAnsi="Arial" w:cs="Arial"/>
        </w:rPr>
        <w:t>)</w:t>
      </w:r>
    </w:p>
    <w:p w14:paraId="09DA1A14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3"/>
        <w:gridCol w:w="1031"/>
        <w:gridCol w:w="1513"/>
        <w:gridCol w:w="1232"/>
        <w:gridCol w:w="1232"/>
        <w:gridCol w:w="1929"/>
      </w:tblGrid>
      <w:tr w:rsidR="00B95362" w:rsidRPr="00EB1301" w14:paraId="0B44A9F4" w14:textId="77777777" w:rsidTr="00B95362"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9ABDC8" w14:textId="77777777" w:rsid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Atividade Geral</w:t>
            </w:r>
          </w:p>
          <w:p w14:paraId="0F271AA1" w14:textId="4C521A06" w:rsidR="00165ADD" w:rsidRPr="00EB1301" w:rsidRDefault="00165ADD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355027" w14:textId="77777777" w:rsidR="00EB1301" w:rsidRP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Etapa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50D4D1" w14:textId="77777777" w:rsidR="00EB1301" w:rsidRP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Descrição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0117F0" w14:textId="77777777" w:rsidR="00EB1301" w:rsidRP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Início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002D01" w14:textId="77777777" w:rsidR="00EB1301" w:rsidRP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Fim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CB3889" w14:textId="77777777" w:rsidR="00EB1301" w:rsidRP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[INSERIR MAIS COLUNAS, SE NECESSÁRIO]</w:t>
            </w:r>
          </w:p>
        </w:tc>
      </w:tr>
      <w:tr w:rsidR="00B95362" w:rsidRPr="00EB1301" w14:paraId="015AAE8E" w14:textId="77777777" w:rsidTr="00B95362"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38A25F" w14:textId="4506D525" w:rsidR="00EB1301" w:rsidRPr="009F383D" w:rsidRDefault="00165ADD" w:rsidP="00EB130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9F383D">
              <w:rPr>
                <w:rFonts w:ascii="Arial" w:hAnsi="Arial" w:cs="Arial"/>
                <w:b/>
              </w:rPr>
              <w:t xml:space="preserve">GRAVAÇÃO DE UM VIDEO CLIP 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A0135" w14:textId="77777777" w:rsidR="00EB1301" w:rsidRP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Pré-produção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CD4145" w14:textId="77777777" w:rsidR="00EB1301" w:rsidRP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4DC703" w14:textId="19C00D34" w:rsidR="00EB1301" w:rsidRPr="00EB1301" w:rsidRDefault="00E20847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EB1301" w:rsidRPr="00EB1301">
              <w:rPr>
                <w:rFonts w:ascii="Arial" w:hAnsi="Arial" w:cs="Arial"/>
              </w:rPr>
              <w:t>/0</w:t>
            </w:r>
            <w:r w:rsidR="00B95362">
              <w:rPr>
                <w:rFonts w:ascii="Arial" w:hAnsi="Arial" w:cs="Arial"/>
              </w:rPr>
              <w:t>1</w:t>
            </w:r>
            <w:r w:rsidR="00EB1301" w:rsidRPr="00EB1301">
              <w:rPr>
                <w:rFonts w:ascii="Arial" w:hAnsi="Arial" w:cs="Arial"/>
              </w:rPr>
              <w:t>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D89AD9" w14:textId="7784E906" w:rsidR="00EB1301" w:rsidRPr="00EB1301" w:rsidRDefault="00E20847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95362">
              <w:rPr>
                <w:rFonts w:ascii="Arial" w:hAnsi="Arial" w:cs="Arial"/>
              </w:rPr>
              <w:t>0</w:t>
            </w:r>
            <w:r w:rsidR="00EB1301" w:rsidRPr="00EB1301">
              <w:rPr>
                <w:rFonts w:ascii="Arial" w:hAnsi="Arial" w:cs="Arial"/>
              </w:rPr>
              <w:t>/</w:t>
            </w:r>
            <w:r w:rsidR="00B95362">
              <w:rPr>
                <w:rFonts w:ascii="Arial" w:hAnsi="Arial" w:cs="Arial"/>
              </w:rPr>
              <w:t>03</w:t>
            </w:r>
            <w:r w:rsidR="00EB1301" w:rsidRPr="00EB1301">
              <w:rPr>
                <w:rFonts w:ascii="Arial" w:hAnsi="Arial" w:cs="Arial"/>
              </w:rPr>
              <w:t>/202</w:t>
            </w:r>
            <w:r w:rsidR="00B95362">
              <w:rPr>
                <w:rFonts w:ascii="Arial" w:hAnsi="Arial" w:cs="Arial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B97217" w14:textId="77777777" w:rsidR="00EB1301" w:rsidRPr="00EB1301" w:rsidRDefault="00EB1301" w:rsidP="00EB130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 </w:t>
            </w:r>
          </w:p>
        </w:tc>
      </w:tr>
    </w:tbl>
    <w:p w14:paraId="0EE73B08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57D05349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lastRenderedPageBreak/>
        <w:t>Estratégia de divulgação</w:t>
      </w:r>
    </w:p>
    <w:p w14:paraId="6E17F165" w14:textId="26D334C9" w:rsidR="00EB1301" w:rsidRPr="00EB1301" w:rsidRDefault="00523E4F" w:rsidP="00EB13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EB1301" w:rsidRPr="00EB1301">
        <w:rPr>
          <w:rFonts w:ascii="Arial" w:hAnsi="Arial" w:cs="Arial"/>
        </w:rPr>
        <w:t>Apresente os meios que serão utilizados para divulgar o projeto. ex.: impulsionamento em redes sociais.</w:t>
      </w:r>
      <w:r>
        <w:rPr>
          <w:rFonts w:ascii="Arial" w:hAnsi="Arial" w:cs="Arial"/>
        </w:rPr>
        <w:t>)</w:t>
      </w:r>
    </w:p>
    <w:p w14:paraId="279497FE" w14:textId="3BC276F0" w:rsidR="00EB1301" w:rsidRPr="00E20847" w:rsidRDefault="00EB1301" w:rsidP="00EB1301">
      <w:pPr>
        <w:spacing w:line="360" w:lineRule="auto"/>
        <w:jc w:val="both"/>
        <w:rPr>
          <w:rFonts w:ascii="Arial" w:hAnsi="Arial" w:cs="Arial"/>
          <w:b/>
        </w:rPr>
      </w:pPr>
      <w:r w:rsidRPr="00E20847">
        <w:rPr>
          <w:rFonts w:ascii="Arial" w:hAnsi="Arial" w:cs="Arial"/>
          <w:b/>
        </w:rPr>
        <w:t> </w:t>
      </w:r>
      <w:r w:rsidR="00B95362" w:rsidRPr="00E20847">
        <w:rPr>
          <w:rFonts w:ascii="Arial" w:hAnsi="Arial" w:cs="Arial"/>
          <w:b/>
        </w:rPr>
        <w:t xml:space="preserve">Divulgaremos </w:t>
      </w:r>
      <w:proofErr w:type="gramStart"/>
      <w:r w:rsidR="00B95362" w:rsidRPr="00E20847">
        <w:rPr>
          <w:rFonts w:ascii="Arial" w:hAnsi="Arial" w:cs="Arial"/>
          <w:b/>
        </w:rPr>
        <w:t xml:space="preserve">na  </w:t>
      </w:r>
      <w:r w:rsidR="00E20847" w:rsidRPr="00E20847">
        <w:rPr>
          <w:rFonts w:ascii="Arial" w:hAnsi="Arial" w:cs="Arial"/>
          <w:b/>
        </w:rPr>
        <w:t>INSTAGRAN</w:t>
      </w:r>
      <w:proofErr w:type="gramEnd"/>
      <w:r w:rsidR="00E20847" w:rsidRPr="00E20847">
        <w:rPr>
          <w:rFonts w:ascii="Arial" w:hAnsi="Arial" w:cs="Arial"/>
          <w:b/>
        </w:rPr>
        <w:t>, RADIO, TV, WHATSAPP</w:t>
      </w:r>
    </w:p>
    <w:p w14:paraId="0C81BBC0" w14:textId="77777777" w:rsidR="00523E4F" w:rsidRPr="00EB1301" w:rsidRDefault="00523E4F" w:rsidP="00EB1301">
      <w:pPr>
        <w:spacing w:line="360" w:lineRule="auto"/>
        <w:jc w:val="both"/>
        <w:rPr>
          <w:rFonts w:ascii="Arial" w:hAnsi="Arial" w:cs="Arial"/>
        </w:rPr>
      </w:pPr>
    </w:p>
    <w:p w14:paraId="0A97BF1F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Contrapartida</w:t>
      </w:r>
    </w:p>
    <w:p w14:paraId="7A8BC58D" w14:textId="3D2D0015" w:rsidR="00EB1301" w:rsidRPr="00EB1301" w:rsidRDefault="00523E4F" w:rsidP="00EB13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EB1301" w:rsidRPr="00EB1301">
        <w:rPr>
          <w:rFonts w:ascii="Arial" w:hAnsi="Arial" w:cs="Arial"/>
        </w:rPr>
        <w:t>Neste campo, descreva qual contrapartida será realizada, quando será realizada, e onde será realizada.</w:t>
      </w:r>
      <w:r>
        <w:rPr>
          <w:rFonts w:ascii="Arial" w:hAnsi="Arial" w:cs="Arial"/>
        </w:rPr>
        <w:t>)</w:t>
      </w:r>
    </w:p>
    <w:p w14:paraId="796283FE" w14:textId="28760A23" w:rsidR="00E20847" w:rsidRPr="00B01DA4" w:rsidRDefault="00EB1301" w:rsidP="00E20847">
      <w:pPr>
        <w:spacing w:line="360" w:lineRule="auto"/>
        <w:jc w:val="both"/>
        <w:rPr>
          <w:rFonts w:ascii="Arial" w:hAnsi="Arial" w:cs="Arial"/>
          <w:b/>
        </w:rPr>
      </w:pPr>
      <w:r w:rsidRPr="00EB1301">
        <w:rPr>
          <w:rFonts w:ascii="Arial" w:hAnsi="Arial" w:cs="Arial"/>
        </w:rPr>
        <w:t> </w:t>
      </w:r>
      <w:r w:rsidR="00E20847" w:rsidRPr="00B01DA4">
        <w:rPr>
          <w:rFonts w:ascii="Arial" w:hAnsi="Arial" w:cs="Arial"/>
          <w:b/>
        </w:rPr>
        <w:t>-Cachoeira da Fazenda Velha, zona rural de Valença do Piauí</w:t>
      </w:r>
      <w:r w:rsidR="00E20847">
        <w:rPr>
          <w:rFonts w:ascii="Arial" w:hAnsi="Arial" w:cs="Arial"/>
          <w:b/>
        </w:rPr>
        <w:t xml:space="preserve">, </w:t>
      </w:r>
      <w:r w:rsidR="00E20847" w:rsidRPr="00B01DA4">
        <w:rPr>
          <w:rFonts w:ascii="Arial" w:hAnsi="Arial" w:cs="Arial"/>
          <w:b/>
        </w:rPr>
        <w:t>10/01/2024</w:t>
      </w:r>
      <w:r w:rsidR="00E20847">
        <w:rPr>
          <w:rFonts w:ascii="Arial" w:hAnsi="Arial" w:cs="Arial"/>
          <w:b/>
        </w:rPr>
        <w:t xml:space="preserve"> a </w:t>
      </w:r>
      <w:r w:rsidR="00E20847" w:rsidRPr="00B01DA4">
        <w:rPr>
          <w:rFonts w:ascii="Arial" w:hAnsi="Arial" w:cs="Arial"/>
          <w:b/>
        </w:rPr>
        <w:t>10/03/2024</w:t>
      </w:r>
    </w:p>
    <w:p w14:paraId="536EB317" w14:textId="77777777" w:rsidR="00E20847" w:rsidRPr="00EB1301" w:rsidRDefault="00E20847" w:rsidP="00E20847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5F26A264" w14:textId="77777777" w:rsidR="00EB1301" w:rsidRDefault="00EB1301" w:rsidP="00EB1301">
      <w:pPr>
        <w:spacing w:line="360" w:lineRule="auto"/>
        <w:jc w:val="both"/>
        <w:rPr>
          <w:rFonts w:ascii="Arial" w:hAnsi="Arial" w:cs="Arial"/>
        </w:rPr>
      </w:pPr>
    </w:p>
    <w:p w14:paraId="2F2D9E7D" w14:textId="77777777" w:rsidR="002E390E" w:rsidRPr="00EB1301" w:rsidRDefault="002E390E" w:rsidP="00EB1301">
      <w:pPr>
        <w:spacing w:line="360" w:lineRule="auto"/>
        <w:jc w:val="both"/>
        <w:rPr>
          <w:rFonts w:ascii="Arial" w:hAnsi="Arial" w:cs="Arial"/>
        </w:rPr>
      </w:pPr>
    </w:p>
    <w:p w14:paraId="6830AD05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Projeto possui recursos financeiros de outras fontes? Se sim, quais?</w:t>
      </w:r>
    </w:p>
    <w:p w14:paraId="2E6A78BA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45A63E3A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 </w:t>
      </w:r>
    </w:p>
    <w:p w14:paraId="15AE1BED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O projeto prevê a venda de produtos/ingressos?</w:t>
      </w:r>
    </w:p>
    <w:p w14:paraId="5372194E" w14:textId="55B7E724" w:rsid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(Informe a quantidade dos produtos a serem vendidos, o valor unitário por produto e o valor total a ser arrecadado. Detalhe onde os recursos arrecadados serão aplicados no projeto.</w:t>
      </w:r>
      <w:r w:rsidR="00825692">
        <w:rPr>
          <w:rFonts w:ascii="Arial" w:hAnsi="Arial" w:cs="Arial"/>
        </w:rPr>
        <w:t>)</w:t>
      </w:r>
    </w:p>
    <w:p w14:paraId="0B2B45A5" w14:textId="04C80880" w:rsidR="009F383D" w:rsidRPr="009F383D" w:rsidRDefault="009F383D" w:rsidP="00EB1301">
      <w:pPr>
        <w:spacing w:line="360" w:lineRule="auto"/>
        <w:jc w:val="both"/>
        <w:rPr>
          <w:rFonts w:ascii="Arial" w:hAnsi="Arial" w:cs="Arial"/>
          <w:b/>
        </w:rPr>
      </w:pPr>
      <w:r w:rsidRPr="009F383D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S</w:t>
      </w:r>
      <w:r w:rsidRPr="009F383D">
        <w:rPr>
          <w:rFonts w:ascii="Arial" w:hAnsi="Arial" w:cs="Arial"/>
          <w:b/>
        </w:rPr>
        <w:t>erá exibido e distribuído gratuitamente</w:t>
      </w:r>
      <w:r>
        <w:rPr>
          <w:rFonts w:ascii="Arial" w:hAnsi="Arial" w:cs="Arial"/>
          <w:b/>
        </w:rPr>
        <w:t xml:space="preserve"> para toda comunidade</w:t>
      </w:r>
    </w:p>
    <w:p w14:paraId="08A9AA0F" w14:textId="77777777" w:rsidR="00825692" w:rsidRDefault="00825692" w:rsidP="00EB1301">
      <w:pPr>
        <w:spacing w:line="360" w:lineRule="auto"/>
        <w:jc w:val="both"/>
        <w:rPr>
          <w:rFonts w:ascii="Arial" w:hAnsi="Arial" w:cs="Arial"/>
        </w:rPr>
      </w:pPr>
    </w:p>
    <w:p w14:paraId="5B41A6BE" w14:textId="78D11899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3. PLANILHA ORÇAMENTÁRIA</w:t>
      </w:r>
    </w:p>
    <w:p w14:paraId="00A6A5F6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Preencha a tabela informando todas as despesas indicando as metas/etapas às quais elas estão relacionadas. </w:t>
      </w:r>
    </w:p>
    <w:p w14:paraId="1439872A" w14:textId="5FB07FB5" w:rsid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>Os preços utilizados para a composição do projeto devem refletir os valores de mercado praticados a época da inscrição. </w:t>
      </w:r>
    </w:p>
    <w:p w14:paraId="11203E9D" w14:textId="1D0ECA2E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5B6F0294" w14:textId="4CC2C6A0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674AC050" w14:textId="39C0B540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30F61937" w14:textId="6C3218F6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58F4883B" w14:textId="381B2ACF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054605D8" w14:textId="6A5ADD3F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3AE6B96A" w14:textId="77777777" w:rsidR="002F04D2" w:rsidRPr="00EB1301" w:rsidRDefault="002F04D2" w:rsidP="00EB1301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1"/>
        <w:gridCol w:w="1508"/>
        <w:gridCol w:w="2116"/>
        <w:gridCol w:w="1548"/>
        <w:gridCol w:w="1442"/>
        <w:gridCol w:w="1261"/>
      </w:tblGrid>
      <w:tr w:rsidR="002F04D2" w:rsidRPr="00EB1301" w14:paraId="74006FCC" w14:textId="77777777" w:rsidTr="002F04D2"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DE282" w14:textId="5F970218" w:rsidR="00E929AF" w:rsidRPr="00EB1301" w:rsidRDefault="00E929AF" w:rsidP="00E929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Descrição do item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79D4C" w14:textId="40DDC4D2" w:rsidR="00E929AF" w:rsidRPr="00EB1301" w:rsidRDefault="00E929AF" w:rsidP="00E929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A410D" w14:textId="334D4BC3" w:rsidR="00E929AF" w:rsidRPr="00EB1301" w:rsidRDefault="00E929AF" w:rsidP="00E929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E84C4" w14:textId="49FD1357" w:rsidR="00E929AF" w:rsidRPr="00EB1301" w:rsidRDefault="00E929AF" w:rsidP="00E929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7FC31" w14:textId="133F5E98" w:rsidR="00E929AF" w:rsidRPr="00EB1301" w:rsidRDefault="00E929AF" w:rsidP="00E929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2A4FF" w14:textId="10DDF1F7" w:rsidR="00E929AF" w:rsidRPr="00EB1301" w:rsidRDefault="00E929AF" w:rsidP="00E929A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B1301">
              <w:rPr>
                <w:rFonts w:ascii="Arial" w:hAnsi="Arial" w:cs="Arial"/>
              </w:rPr>
              <w:t>Valor total</w:t>
            </w:r>
          </w:p>
        </w:tc>
      </w:tr>
      <w:tr w:rsidR="002F04D2" w:rsidRPr="00EB1301" w14:paraId="112EB476" w14:textId="77777777" w:rsidTr="002F04D2"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E3B68" w14:textId="46B4D7DB" w:rsidR="00E929AF" w:rsidRDefault="00E20847" w:rsidP="00E208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GRVAÇÃO DE UM VIDEO CLIP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9ED88" w14:textId="5664C0AA" w:rsidR="00E929AF" w:rsidRPr="00EB1301" w:rsidRDefault="00E20847" w:rsidP="00E929A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DIVULGAR NOSSO TRABALHO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A51B4" w14:textId="78F9D53A" w:rsidR="00E929AF" w:rsidRPr="00EB1301" w:rsidRDefault="00E20847" w:rsidP="00E929A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 VIDEO CLIP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0AF4" w14:textId="6DAC4527" w:rsidR="00E929AF" w:rsidRPr="002F04D2" w:rsidRDefault="00E20847" w:rsidP="00E929A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5.000.00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250F" w14:textId="169DC5AB" w:rsidR="00E929AF" w:rsidRPr="00EB1301" w:rsidRDefault="00E929AF" w:rsidP="00E929A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C7204" w14:textId="114A79A5" w:rsidR="00E929AF" w:rsidRPr="002F04D2" w:rsidRDefault="00E20847" w:rsidP="00E929A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5.000.00</w:t>
            </w:r>
          </w:p>
        </w:tc>
      </w:tr>
      <w:tr w:rsidR="00E20847" w:rsidRPr="00EB1301" w14:paraId="020AC69A" w14:textId="77777777" w:rsidTr="002F04D2"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E3EF6" w14:textId="48000AB1" w:rsidR="00E20847" w:rsidRPr="002F04D2" w:rsidRDefault="00E20847" w:rsidP="00E20847">
            <w:pPr>
              <w:pBdr>
                <w:bottom w:val="single" w:sz="6" w:space="1" w:color="auto"/>
              </w:pBdr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GRVAÇÃO DE UM VIDEO CLIP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21724" w14:textId="44A6F208" w:rsidR="00E20847" w:rsidRPr="00EB1301" w:rsidRDefault="00E20847" w:rsidP="00E208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DIVULGAR NOSSO TRABALHO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EAD9F" w14:textId="539FEC8E" w:rsidR="00E20847" w:rsidRPr="00EB1301" w:rsidRDefault="00E20847" w:rsidP="00E208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 VIDEO CLIP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9C08" w14:textId="3942E0A6" w:rsidR="00E20847" w:rsidRPr="002F04D2" w:rsidRDefault="00E20847" w:rsidP="00E2084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5.000.00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9AEA1" w14:textId="55B10AB5" w:rsidR="00E20847" w:rsidRPr="00EB1301" w:rsidRDefault="00E20847" w:rsidP="00E2084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D3A84" w14:textId="03F4A9C2" w:rsidR="00E20847" w:rsidRPr="002F04D2" w:rsidRDefault="00E20847" w:rsidP="00E2084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5.000.00</w:t>
            </w:r>
          </w:p>
        </w:tc>
      </w:tr>
    </w:tbl>
    <w:p w14:paraId="55E3F3AF" w14:textId="4099417C" w:rsidR="00D32AE5" w:rsidRPr="00726F5F" w:rsidRDefault="00EB1301" w:rsidP="00EB1301">
      <w:pPr>
        <w:spacing w:line="360" w:lineRule="auto"/>
        <w:jc w:val="both"/>
        <w:rPr>
          <w:rFonts w:ascii="Arial" w:hAnsi="Arial" w:cs="Arial"/>
          <w:b/>
        </w:rPr>
      </w:pPr>
      <w:r w:rsidRPr="00EB1301">
        <w:rPr>
          <w:rFonts w:ascii="Arial" w:hAnsi="Arial" w:cs="Arial"/>
        </w:rPr>
        <w:t>VALOR TOTAL DO PROJETO</w:t>
      </w:r>
      <w:r w:rsidRPr="002F04D2">
        <w:rPr>
          <w:rFonts w:ascii="Arial" w:hAnsi="Arial" w:cs="Arial"/>
          <w:b/>
        </w:rPr>
        <w:t>: </w:t>
      </w:r>
      <w:r w:rsidR="002F04D2" w:rsidRPr="002F04D2">
        <w:rPr>
          <w:rFonts w:ascii="Arial" w:hAnsi="Arial" w:cs="Arial"/>
          <w:b/>
        </w:rPr>
        <w:t>5. 000.</w:t>
      </w:r>
      <w:r w:rsidR="00726F5F">
        <w:rPr>
          <w:rFonts w:ascii="Arial" w:hAnsi="Arial" w:cs="Arial"/>
          <w:b/>
        </w:rPr>
        <w:t>00</w:t>
      </w:r>
    </w:p>
    <w:p w14:paraId="505B59D2" w14:textId="5B91AC99" w:rsidR="00D32AE5" w:rsidRDefault="00D32AE5" w:rsidP="00EB1301">
      <w:pPr>
        <w:spacing w:line="360" w:lineRule="auto"/>
        <w:jc w:val="both"/>
        <w:rPr>
          <w:rFonts w:ascii="Arial" w:hAnsi="Arial" w:cs="Arial"/>
        </w:rPr>
      </w:pPr>
    </w:p>
    <w:p w14:paraId="7E974537" w14:textId="0C4754CE" w:rsidR="00D32AE5" w:rsidRDefault="00D32AE5" w:rsidP="00EB1301">
      <w:pPr>
        <w:spacing w:line="360" w:lineRule="auto"/>
        <w:jc w:val="both"/>
        <w:rPr>
          <w:rFonts w:ascii="Arial" w:hAnsi="Arial" w:cs="Arial"/>
        </w:rPr>
      </w:pPr>
    </w:p>
    <w:p w14:paraId="278D2633" w14:textId="6CFF3151" w:rsidR="00D32AE5" w:rsidRDefault="00D32AE5" w:rsidP="00EB1301">
      <w:pPr>
        <w:spacing w:line="360" w:lineRule="auto"/>
        <w:jc w:val="both"/>
        <w:rPr>
          <w:rFonts w:ascii="Arial" w:hAnsi="Arial" w:cs="Arial"/>
        </w:rPr>
      </w:pPr>
    </w:p>
    <w:p w14:paraId="1513D283" w14:textId="347F963A" w:rsidR="00D32AE5" w:rsidRDefault="00D32AE5" w:rsidP="00EB1301">
      <w:pPr>
        <w:spacing w:line="360" w:lineRule="auto"/>
        <w:jc w:val="both"/>
        <w:rPr>
          <w:rFonts w:ascii="Arial" w:hAnsi="Arial" w:cs="Arial"/>
        </w:rPr>
      </w:pPr>
    </w:p>
    <w:p w14:paraId="1DB2F01C" w14:textId="77777777" w:rsidR="00D32AE5" w:rsidRDefault="00D32AE5" w:rsidP="00EB1301">
      <w:pPr>
        <w:spacing w:line="360" w:lineRule="auto"/>
        <w:jc w:val="both"/>
        <w:rPr>
          <w:rFonts w:ascii="Arial" w:hAnsi="Arial" w:cs="Arial"/>
        </w:rPr>
      </w:pPr>
    </w:p>
    <w:p w14:paraId="1F5AD9AF" w14:textId="7B5DCA97" w:rsidR="00D32AE5" w:rsidRDefault="00D32AE5" w:rsidP="00EB1301">
      <w:pPr>
        <w:spacing w:line="360" w:lineRule="auto"/>
        <w:jc w:val="both"/>
        <w:rPr>
          <w:rFonts w:ascii="Arial" w:hAnsi="Arial" w:cs="Arial"/>
        </w:rPr>
      </w:pPr>
    </w:p>
    <w:p w14:paraId="5831EFA6" w14:textId="53D6B9A4" w:rsidR="00D32AE5" w:rsidRDefault="00D32AE5" w:rsidP="00EB1301">
      <w:pPr>
        <w:spacing w:line="360" w:lineRule="auto"/>
        <w:jc w:val="both"/>
        <w:rPr>
          <w:rFonts w:ascii="Arial" w:hAnsi="Arial" w:cs="Arial"/>
        </w:rPr>
      </w:pPr>
    </w:p>
    <w:p w14:paraId="1496A974" w14:textId="72EF9656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6C676138" w14:textId="55098479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692BFBC8" w14:textId="57672217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2A939E8E" w14:textId="7C366B06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4EB4C349" w14:textId="07B495F9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35EA2BC1" w14:textId="739D4AB9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7448A393" w14:textId="21B82EB9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31E52D79" w14:textId="400E52A0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00848B89" w14:textId="77777777" w:rsidR="002F04D2" w:rsidRDefault="002F04D2" w:rsidP="00EB1301">
      <w:pPr>
        <w:spacing w:line="360" w:lineRule="auto"/>
        <w:jc w:val="both"/>
        <w:rPr>
          <w:rFonts w:ascii="Arial" w:hAnsi="Arial" w:cs="Arial"/>
        </w:rPr>
      </w:pPr>
    </w:p>
    <w:p w14:paraId="41ED5E02" w14:textId="4A3C5016" w:rsidR="00D32AE5" w:rsidRDefault="00D32AE5" w:rsidP="00EB1301">
      <w:pPr>
        <w:spacing w:line="360" w:lineRule="auto"/>
        <w:jc w:val="both"/>
        <w:rPr>
          <w:rFonts w:ascii="Arial" w:hAnsi="Arial" w:cs="Arial"/>
        </w:rPr>
      </w:pPr>
    </w:p>
    <w:p w14:paraId="06D94246" w14:textId="57D02895" w:rsidR="00D32AE5" w:rsidRDefault="00D32AE5" w:rsidP="00EB1301">
      <w:pPr>
        <w:spacing w:line="360" w:lineRule="auto"/>
        <w:jc w:val="both"/>
        <w:rPr>
          <w:rFonts w:ascii="Arial" w:hAnsi="Arial" w:cs="Arial"/>
        </w:rPr>
      </w:pPr>
    </w:p>
    <w:p w14:paraId="67B1BBF6" w14:textId="2884B26C" w:rsidR="00D32AE5" w:rsidRDefault="00D32AE5" w:rsidP="00EB1301">
      <w:pPr>
        <w:spacing w:line="360" w:lineRule="auto"/>
        <w:jc w:val="both"/>
        <w:rPr>
          <w:rFonts w:ascii="Arial" w:hAnsi="Arial" w:cs="Arial"/>
        </w:rPr>
      </w:pPr>
    </w:p>
    <w:p w14:paraId="0E796F14" w14:textId="77777777" w:rsidR="00EB1301" w:rsidRPr="00EB1301" w:rsidRDefault="00EB1301" w:rsidP="00EB1301">
      <w:pPr>
        <w:spacing w:line="360" w:lineRule="auto"/>
        <w:jc w:val="both"/>
        <w:rPr>
          <w:rFonts w:ascii="Arial" w:hAnsi="Arial" w:cs="Arial"/>
          <w:b/>
          <w:bCs/>
        </w:rPr>
      </w:pPr>
      <w:r w:rsidRPr="00EB1301">
        <w:rPr>
          <w:rFonts w:ascii="Arial" w:hAnsi="Arial" w:cs="Arial"/>
          <w:b/>
          <w:bCs/>
        </w:rPr>
        <w:t>4. DOCUMENTOS OBRIGATÓRIOS</w:t>
      </w:r>
    </w:p>
    <w:p w14:paraId="63A7171F" w14:textId="610B06E0" w:rsidR="00EB1301" w:rsidRPr="00EB1301" w:rsidRDefault="00EB1301" w:rsidP="00EB1301">
      <w:pPr>
        <w:spacing w:line="360" w:lineRule="auto"/>
        <w:jc w:val="both"/>
        <w:rPr>
          <w:rFonts w:ascii="Arial" w:hAnsi="Arial" w:cs="Arial"/>
        </w:rPr>
      </w:pPr>
      <w:r w:rsidRPr="00EB1301">
        <w:rPr>
          <w:rFonts w:ascii="Arial" w:hAnsi="Arial" w:cs="Arial"/>
        </w:rPr>
        <w:t xml:space="preserve">Encaminhe junto a esse formulário os seguintes documentos descritos no item </w:t>
      </w:r>
      <w:r w:rsidR="00FB5B52">
        <w:rPr>
          <w:rFonts w:ascii="Arial" w:hAnsi="Arial" w:cs="Arial"/>
        </w:rPr>
        <w:t>8</w:t>
      </w:r>
      <w:r w:rsidRPr="00EB1301">
        <w:rPr>
          <w:rFonts w:ascii="Arial" w:hAnsi="Arial" w:cs="Arial"/>
        </w:rPr>
        <w:t>.2 do edital e as Declarações dos anexos, se for o caso.</w:t>
      </w:r>
    </w:p>
    <w:p w14:paraId="39E49361" w14:textId="77777777" w:rsidR="00BB0463" w:rsidRPr="004F3700" w:rsidRDefault="00BB0463" w:rsidP="00F0747E">
      <w:pPr>
        <w:spacing w:line="360" w:lineRule="auto"/>
        <w:jc w:val="both"/>
        <w:rPr>
          <w:rFonts w:ascii="Arial" w:hAnsi="Arial" w:cs="Arial"/>
          <w:lang w:eastAsia="en-US"/>
        </w:rPr>
      </w:pPr>
    </w:p>
    <w:p w14:paraId="66BEB26B" w14:textId="77777777" w:rsidR="00BB0463" w:rsidRPr="004F3700" w:rsidRDefault="00BB0463" w:rsidP="00F0747E">
      <w:pPr>
        <w:spacing w:line="360" w:lineRule="auto"/>
        <w:jc w:val="both"/>
        <w:rPr>
          <w:rFonts w:ascii="Arial" w:hAnsi="Arial" w:cs="Arial"/>
          <w:lang w:eastAsia="en-US"/>
        </w:rPr>
      </w:pPr>
    </w:p>
    <w:p w14:paraId="048C0ECE" w14:textId="77777777" w:rsidR="00BB0463" w:rsidRPr="004F3700" w:rsidRDefault="00BB0463" w:rsidP="00F0747E">
      <w:pPr>
        <w:spacing w:line="360" w:lineRule="auto"/>
        <w:jc w:val="both"/>
        <w:rPr>
          <w:rFonts w:ascii="Arial" w:hAnsi="Arial" w:cs="Arial"/>
          <w:lang w:eastAsia="en-US"/>
        </w:rPr>
      </w:pPr>
    </w:p>
    <w:p w14:paraId="5D6CC525" w14:textId="77777777" w:rsidR="00BB0463" w:rsidRPr="004F3700" w:rsidRDefault="00BB0463" w:rsidP="00F0747E">
      <w:pPr>
        <w:spacing w:line="360" w:lineRule="auto"/>
        <w:jc w:val="both"/>
        <w:rPr>
          <w:rFonts w:ascii="Arial" w:hAnsi="Arial" w:cs="Arial"/>
          <w:lang w:eastAsia="en-US"/>
        </w:rPr>
      </w:pPr>
    </w:p>
    <w:p w14:paraId="50C9A0BD" w14:textId="77777777" w:rsidR="00BB0463" w:rsidRPr="004F3700" w:rsidRDefault="00BB0463" w:rsidP="00F0747E">
      <w:pPr>
        <w:spacing w:line="360" w:lineRule="auto"/>
        <w:jc w:val="both"/>
        <w:rPr>
          <w:rFonts w:ascii="Arial" w:hAnsi="Arial" w:cs="Arial"/>
          <w:lang w:eastAsia="en-US"/>
        </w:rPr>
      </w:pPr>
    </w:p>
    <w:p w14:paraId="41A619E6" w14:textId="77ED8E5A" w:rsidR="00F1570D" w:rsidRPr="004F3700" w:rsidRDefault="00F1570D" w:rsidP="00EB1301">
      <w:pPr>
        <w:pStyle w:val="PargrafodaLista"/>
        <w:spacing w:line="360" w:lineRule="auto"/>
        <w:ind w:left="284"/>
        <w:jc w:val="right"/>
        <w:rPr>
          <w:rFonts w:ascii="Arial" w:hAnsi="Arial" w:cs="Arial"/>
          <w:lang w:eastAsia="en-US"/>
        </w:rPr>
      </w:pPr>
      <w:r w:rsidRPr="004F3700">
        <w:rPr>
          <w:rFonts w:ascii="Arial" w:hAnsi="Arial" w:cs="Arial"/>
          <w:lang w:eastAsia="en-US"/>
        </w:rPr>
        <w:t>Valença do Piauí – PI, 17 de novembro de 2023.</w:t>
      </w:r>
    </w:p>
    <w:p w14:paraId="5E6300F4" w14:textId="77777777" w:rsidR="00F1570D" w:rsidRPr="004F3700" w:rsidRDefault="00F1570D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347EADA1" w14:textId="77777777" w:rsidR="00EB1301" w:rsidRPr="004F3700" w:rsidRDefault="00EB1301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39DAFC9A" w14:textId="6C914F9B" w:rsidR="00F1570D" w:rsidRPr="004F3700" w:rsidRDefault="00EB1301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 w:rsidRPr="004F3700">
        <w:rPr>
          <w:rFonts w:ascii="Arial" w:hAnsi="Arial" w:cs="Arial"/>
          <w:lang w:eastAsia="en-US"/>
        </w:rPr>
        <w:t>(Assinatura)</w:t>
      </w:r>
    </w:p>
    <w:p w14:paraId="4A44BAE5" w14:textId="5DD57C5C" w:rsidR="00EB1301" w:rsidRPr="004F3700" w:rsidRDefault="00EB1301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 w:rsidRPr="004F3700">
        <w:rPr>
          <w:rFonts w:ascii="Arial" w:hAnsi="Arial" w:cs="Arial"/>
          <w:lang w:eastAsia="en-US"/>
        </w:rPr>
        <w:t>_________________________</w:t>
      </w:r>
    </w:p>
    <w:p w14:paraId="366DE003" w14:textId="5DB793EF" w:rsidR="00EB1301" w:rsidRDefault="00EB1301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 w:rsidRPr="004F3700">
        <w:rPr>
          <w:rFonts w:ascii="Arial" w:hAnsi="Arial" w:cs="Arial"/>
          <w:lang w:eastAsia="en-US"/>
        </w:rPr>
        <w:t>Nome Completo</w:t>
      </w:r>
    </w:p>
    <w:p w14:paraId="66B32C43" w14:textId="02B5EA86" w:rsidR="00A94326" w:rsidRDefault="00A94326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17F2C48A" w14:textId="576A9BE7" w:rsidR="00A94326" w:rsidRDefault="00A94326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2FEBDF7C" w14:textId="06E9677A" w:rsidR="00A94326" w:rsidRDefault="00A94326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4333551D" w14:textId="2355104E" w:rsidR="00A94326" w:rsidRDefault="00A94326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115F40DA" w14:textId="5AC404F4" w:rsidR="00A94326" w:rsidRDefault="00A94326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2CFEE812" w14:textId="4A19D5CD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5C2BFC74" w14:textId="1E80C5F5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4D371D59" w14:textId="566DB4E6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49C1C607" w14:textId="463BC773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>
        <w:rPr>
          <w:noProof/>
        </w:rPr>
        <w:lastRenderedPageBreak/>
        <w:drawing>
          <wp:inline distT="0" distB="0" distL="0" distR="0" wp14:anchorId="16325B02" wp14:editId="691C0829">
            <wp:extent cx="6480810" cy="5936192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5DE7" w14:textId="37193B96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5E0FCD12" w14:textId="1F3B14BE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38977166" w14:textId="24E62E9F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2D975810" w14:textId="051DBDC5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1D33AB52" wp14:editId="1DB9ABF1">
                <wp:extent cx="308610" cy="308610"/>
                <wp:effectExtent l="0" t="0" r="0" b="0"/>
                <wp:docPr id="1" name="Retângulo 1" descr="blob:https://web.whatsapp.com/f5a067b3-6e37-429b-b4a9-e58b94323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F69A7D" id="Retângulo 1" o:spid="_x0000_s1026" alt="blob:https://web.whatsapp.com/f5a067b3-6e37-429b-b4a9-e58b9432384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BqKswy6gIAAAMGAAAOAAAAAAAA&#10;AAAAAAAAAC4CAABkcnMvZTJvRG9jLnhtbFBLAQItABQABgAIAAAAIQCY9mwN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079E8DF" wp14:editId="01D0720A">
                <wp:extent cx="308610" cy="308610"/>
                <wp:effectExtent l="0" t="0" r="0" b="0"/>
                <wp:docPr id="2" name="Retângulo 2" descr="blob:https://web.whatsapp.com/f5a067b3-6e37-429b-b4a9-e58b94323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2A1F40" id="Retângulo 2" o:spid="_x0000_s1026" alt="blob:https://web.whatsapp.com/f5a067b3-6e37-429b-b4a9-e58b9432384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En2IQ/sAgAAAw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339F4A4" wp14:editId="5A5B8C2F">
                <wp:extent cx="308610" cy="308610"/>
                <wp:effectExtent l="0" t="0" r="0" b="0"/>
                <wp:docPr id="3" name="Retângulo 3" descr="blob:https://web.whatsapp.com/f5a067b3-6e37-429b-b4a9-e58b94323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467DB4" id="Retângulo 3" o:spid="_x0000_s1026" alt="blob:https://web.whatsapp.com/f5a067b3-6e37-429b-b4a9-e58b9432384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Je/Va3sAgAAAw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14:paraId="61C4BFA0" w14:textId="7371E994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2C873138" wp14:editId="59780B2E">
                <wp:extent cx="308610" cy="308610"/>
                <wp:effectExtent l="0" t="0" r="0" b="0"/>
                <wp:docPr id="4" name="AutoShape 4" descr="blob:https://web.whatsapp.com/f5a067b3-6e37-429b-b4a9-e58b94323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220A7B" id="AutoShape 4" o:spid="_x0000_s1026" alt="blob:https://web.whatsapp.com/f5a067b3-6e37-429b-b4a9-e58b9432384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K6Zg2/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489EB32" wp14:editId="1368A8BA">
                <wp:extent cx="308610" cy="308610"/>
                <wp:effectExtent l="0" t="0" r="0" b="0"/>
                <wp:docPr id="5" name="Retângulo 5" descr="blob:https://web.whatsapp.com/f5a067b3-6e37-429b-b4a9-e58b94323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EC1143" id="Retângulo 5" o:spid="_x0000_s1026" alt="blob:https://web.whatsapp.com/f5a067b3-6e37-429b-b4a9-e58b9432384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DRB47W7QIAAAM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741AC70D" w14:textId="207CF964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757826AD" w14:textId="77777777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757E0699" w14:textId="7ED002FB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0D0F4A80" w14:textId="63BC261F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>
        <w:rPr>
          <w:noProof/>
        </w:rPr>
        <w:lastRenderedPageBreak/>
        <w:drawing>
          <wp:inline distT="0" distB="0" distL="0" distR="0" wp14:anchorId="42F4AEFE" wp14:editId="5AA8F364">
            <wp:extent cx="6480810" cy="8450199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4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5C6C" w14:textId="669BFF9A" w:rsidR="00C544E0" w:rsidRPr="00C544E0" w:rsidRDefault="00C544E0" w:rsidP="00C544E0">
      <w:pPr>
        <w:spacing w:line="360" w:lineRule="auto"/>
        <w:jc w:val="both"/>
        <w:rPr>
          <w:rFonts w:ascii="Arial" w:hAnsi="Arial" w:cs="Arial"/>
          <w:sz w:val="36"/>
          <w:szCs w:val="36"/>
          <w:lang w:eastAsia="en-US"/>
        </w:rPr>
      </w:pPr>
      <w:r w:rsidRPr="00C544E0">
        <w:rPr>
          <w:rFonts w:ascii="Arial" w:hAnsi="Arial" w:cs="Arial"/>
          <w:sz w:val="36"/>
          <w:szCs w:val="36"/>
          <w:lang w:eastAsia="en-US"/>
        </w:rPr>
        <w:lastRenderedPageBreak/>
        <w:t xml:space="preserve">           HISTORICO BUTECO DOS TECLADOS</w:t>
      </w:r>
    </w:p>
    <w:p w14:paraId="050F7E67" w14:textId="77777777" w:rsidR="00C544E0" w:rsidRPr="00C544E0" w:rsidRDefault="00C544E0" w:rsidP="00C544E0">
      <w:pPr>
        <w:spacing w:line="360" w:lineRule="auto"/>
        <w:jc w:val="both"/>
        <w:rPr>
          <w:b/>
          <w:sz w:val="36"/>
          <w:szCs w:val="36"/>
        </w:rPr>
      </w:pPr>
    </w:p>
    <w:p w14:paraId="0DD13D4A" w14:textId="77777777" w:rsidR="00C544E0" w:rsidRDefault="00C544E0" w:rsidP="00C544E0">
      <w:pPr>
        <w:spacing w:line="360" w:lineRule="auto"/>
        <w:jc w:val="both"/>
        <w:rPr>
          <w:b/>
        </w:rPr>
      </w:pPr>
    </w:p>
    <w:p w14:paraId="4F60955D" w14:textId="77777777" w:rsidR="00C544E0" w:rsidRPr="00C544E0" w:rsidRDefault="00C544E0" w:rsidP="00C544E0">
      <w:pPr>
        <w:spacing w:line="360" w:lineRule="auto"/>
        <w:jc w:val="both"/>
        <w:rPr>
          <w:b/>
          <w:sz w:val="40"/>
          <w:szCs w:val="40"/>
        </w:rPr>
      </w:pPr>
    </w:p>
    <w:p w14:paraId="042F7C45" w14:textId="26C1848B" w:rsidR="00C544E0" w:rsidRDefault="00C544E0" w:rsidP="00C544E0">
      <w:pPr>
        <w:spacing w:line="360" w:lineRule="auto"/>
        <w:jc w:val="both"/>
        <w:rPr>
          <w:rFonts w:ascii="Arial" w:hAnsi="Arial" w:cs="Arial"/>
          <w:color w:val="202124"/>
          <w:sz w:val="40"/>
          <w:szCs w:val="40"/>
          <w:shd w:val="clear" w:color="auto" w:fill="FFFFFF"/>
        </w:rPr>
      </w:pPr>
      <w:r w:rsidRPr="00C544E0">
        <w:rPr>
          <w:rFonts w:ascii="Arial" w:hAnsi="Arial" w:cs="Arial"/>
          <w:sz w:val="40"/>
          <w:szCs w:val="40"/>
          <w:lang w:eastAsia="en-US"/>
        </w:rPr>
        <w:t>BUTECO DOS TECLADOS</w:t>
      </w:r>
      <w:r w:rsidRPr="00C544E0">
        <w:rPr>
          <w:b/>
          <w:sz w:val="40"/>
          <w:szCs w:val="40"/>
        </w:rPr>
        <w:t xml:space="preserve"> Sou </w:t>
      </w:r>
      <w:r w:rsidRPr="000F63BD">
        <w:rPr>
          <w:b/>
          <w:sz w:val="40"/>
          <w:szCs w:val="40"/>
        </w:rPr>
        <w:t xml:space="preserve">Valencianos, amante da música, canto e toco por que amo. </w:t>
      </w:r>
      <w:r w:rsidRPr="000F63BD">
        <w:rPr>
          <w:b/>
          <w:sz w:val="40"/>
          <w:szCs w:val="40"/>
        </w:rPr>
        <w:t>Iniciei a minha carreira em 2003 cantando e tocando teclados em bares e clubes da cidade, onde fui aceito e aplaudido pelo o público valenciano, se destacando com as músicas mais tocada de todo território do Vale do Sambito,</w:t>
      </w:r>
      <w:r w:rsidRPr="000F63BD">
        <w:rPr>
          <w:b/>
          <w:sz w:val="40"/>
          <w:szCs w:val="40"/>
        </w:rPr>
        <w:t xml:space="preserve"> São Paulo e em </w:t>
      </w:r>
      <w:r w:rsidR="000F63BD" w:rsidRPr="000F63BD">
        <w:rPr>
          <w:b/>
          <w:sz w:val="40"/>
          <w:szCs w:val="40"/>
        </w:rPr>
        <w:t xml:space="preserve">outros estados do País. Já gravei mais de oito </w:t>
      </w:r>
      <w:proofErr w:type="spellStart"/>
      <w:r w:rsidR="000F63BD" w:rsidRPr="000F63BD">
        <w:rPr>
          <w:b/>
          <w:sz w:val="40"/>
          <w:szCs w:val="40"/>
        </w:rPr>
        <w:t>cds</w:t>
      </w:r>
      <w:proofErr w:type="spellEnd"/>
      <w:r w:rsidR="000F63BD" w:rsidRPr="000F63BD">
        <w:rPr>
          <w:b/>
          <w:sz w:val="40"/>
          <w:szCs w:val="40"/>
        </w:rPr>
        <w:t xml:space="preserve"> e três </w:t>
      </w:r>
      <w:proofErr w:type="spellStart"/>
      <w:r w:rsidR="000F63BD" w:rsidRPr="000F63BD">
        <w:rPr>
          <w:b/>
          <w:sz w:val="40"/>
          <w:szCs w:val="40"/>
        </w:rPr>
        <w:t>dvs</w:t>
      </w:r>
      <w:proofErr w:type="spellEnd"/>
      <w:r w:rsidR="000F63BD" w:rsidRPr="000F63BD">
        <w:rPr>
          <w:b/>
          <w:sz w:val="40"/>
          <w:szCs w:val="40"/>
        </w:rPr>
        <w:t xml:space="preserve">. </w:t>
      </w:r>
      <w:r w:rsidRPr="000F63BD">
        <w:rPr>
          <w:b/>
          <w:sz w:val="40"/>
          <w:szCs w:val="40"/>
        </w:rPr>
        <w:t xml:space="preserve"> </w:t>
      </w:r>
      <w:r w:rsidR="000F63BD" w:rsidRPr="000F63BD">
        <w:rPr>
          <w:b/>
          <w:sz w:val="40"/>
          <w:szCs w:val="40"/>
        </w:rPr>
        <w:t>Hoje a música complementa 40</w:t>
      </w:r>
      <w:r w:rsidR="000F63BD" w:rsidRPr="000F63BD">
        <w:rPr>
          <w:rFonts w:ascii="Arial" w:hAnsi="Arial" w:cs="Arial"/>
          <w:b/>
          <w:color w:val="202124"/>
          <w:sz w:val="40"/>
          <w:szCs w:val="40"/>
          <w:shd w:val="clear" w:color="auto" w:fill="FFFFFF"/>
        </w:rPr>
        <w:t xml:space="preserve"> </w:t>
      </w:r>
      <w:r w:rsidR="000F63BD" w:rsidRPr="000F63BD">
        <w:rPr>
          <w:rFonts w:ascii="Arial" w:hAnsi="Arial" w:cs="Arial"/>
          <w:b/>
          <w:color w:val="202124"/>
          <w:sz w:val="40"/>
          <w:szCs w:val="40"/>
          <w:shd w:val="clear" w:color="auto" w:fill="FFFFFF"/>
        </w:rPr>
        <w:t>%</w:t>
      </w:r>
      <w:r w:rsidR="000F63BD" w:rsidRPr="000F63BD">
        <w:rPr>
          <w:rFonts w:ascii="Arial" w:hAnsi="Arial" w:cs="Arial"/>
          <w:b/>
          <w:color w:val="202124"/>
          <w:sz w:val="40"/>
          <w:szCs w:val="40"/>
          <w:shd w:val="clear" w:color="auto" w:fill="FFFFFF"/>
        </w:rPr>
        <w:t xml:space="preserve"> do meu sustento e de minha família.</w:t>
      </w:r>
      <w:r w:rsidR="000F63BD" w:rsidRPr="000F63BD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bookmarkStart w:id="1" w:name="_GoBack"/>
      <w:bookmarkEnd w:id="1"/>
    </w:p>
    <w:p w14:paraId="33BAD864" w14:textId="77777777" w:rsidR="000F63BD" w:rsidRPr="00C544E0" w:rsidRDefault="000F63BD" w:rsidP="00C544E0">
      <w:pPr>
        <w:spacing w:line="360" w:lineRule="auto"/>
        <w:jc w:val="both"/>
        <w:rPr>
          <w:b/>
          <w:sz w:val="40"/>
          <w:szCs w:val="40"/>
        </w:rPr>
      </w:pPr>
    </w:p>
    <w:p w14:paraId="2CBF0948" w14:textId="29D134CF" w:rsidR="00C544E0" w:rsidRPr="00C544E0" w:rsidRDefault="00C544E0" w:rsidP="00C544E0">
      <w:pPr>
        <w:spacing w:line="360" w:lineRule="auto"/>
        <w:jc w:val="both"/>
        <w:rPr>
          <w:rFonts w:ascii="Arial" w:hAnsi="Arial" w:cs="Arial"/>
          <w:b/>
          <w:sz w:val="40"/>
          <w:szCs w:val="40"/>
        </w:rPr>
      </w:pPr>
      <w:r w:rsidRPr="00C544E0">
        <w:rPr>
          <w:rFonts w:ascii="Arial" w:hAnsi="Arial" w:cs="Arial"/>
          <w:b/>
          <w:sz w:val="40"/>
          <w:szCs w:val="40"/>
        </w:rPr>
        <w:t xml:space="preserve"> </w:t>
      </w:r>
    </w:p>
    <w:p w14:paraId="440F5604" w14:textId="46068BD6" w:rsidR="00F77711" w:rsidRPr="00C544E0" w:rsidRDefault="00F77711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sz w:val="40"/>
          <w:szCs w:val="40"/>
          <w:lang w:eastAsia="en-US"/>
        </w:rPr>
      </w:pPr>
    </w:p>
    <w:p w14:paraId="74F4FB47" w14:textId="77777777" w:rsidR="00F673D4" w:rsidRPr="00C544E0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sz w:val="40"/>
          <w:szCs w:val="40"/>
          <w:lang w:eastAsia="en-US"/>
        </w:rPr>
      </w:pPr>
    </w:p>
    <w:p w14:paraId="6B1F1855" w14:textId="22F55311" w:rsidR="00F673D4" w:rsidRPr="00C544E0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sz w:val="40"/>
          <w:szCs w:val="40"/>
          <w:lang w:eastAsia="en-US"/>
        </w:rPr>
      </w:pPr>
    </w:p>
    <w:p w14:paraId="38807317" w14:textId="38DE6617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>
        <w:rPr>
          <w:noProof/>
        </w:rPr>
        <w:lastRenderedPageBreak/>
        <w:drawing>
          <wp:inline distT="0" distB="0" distL="0" distR="0" wp14:anchorId="37FCBF73" wp14:editId="16D9B416">
            <wp:extent cx="6480810" cy="4740311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4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5FBD" w14:textId="5196E408" w:rsidR="00F673D4" w:rsidRDefault="00DA1399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>
        <w:rPr>
          <w:noProof/>
        </w:rPr>
        <w:lastRenderedPageBreak/>
        <w:drawing>
          <wp:inline distT="0" distB="0" distL="0" distR="0" wp14:anchorId="11762A04" wp14:editId="6F8EF959">
            <wp:extent cx="5141920" cy="3599714"/>
            <wp:effectExtent l="0" t="0" r="1905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64" cy="361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3695D2" wp14:editId="0BBB8B75">
            <wp:extent cx="2758266" cy="4029090"/>
            <wp:effectExtent l="0" t="0" r="444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02" cy="40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01AD8" w14:textId="5402B685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0720F54B" w14:textId="166F0415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3BFC5832" w14:textId="5AD04357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02B43DE5" w14:textId="67FC01C2" w:rsidR="00F673D4" w:rsidRDefault="00DA1399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>
        <w:rPr>
          <w:noProof/>
        </w:rPr>
        <w:lastRenderedPageBreak/>
        <w:drawing>
          <wp:inline distT="0" distB="0" distL="0" distR="0" wp14:anchorId="23B4DCF3" wp14:editId="6A21764A">
            <wp:extent cx="6480810" cy="86389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729E" w14:textId="0C1298E4" w:rsidR="00DA1399" w:rsidRPr="00F77711" w:rsidRDefault="00DA1399" w:rsidP="00F77711">
      <w:pPr>
        <w:spacing w:line="360" w:lineRule="auto"/>
        <w:rPr>
          <w:rFonts w:ascii="Arial" w:hAnsi="Arial" w:cs="Arial"/>
          <w:sz w:val="40"/>
          <w:szCs w:val="40"/>
          <w:lang w:eastAsia="en-US"/>
        </w:rPr>
      </w:pPr>
      <w:r w:rsidRPr="00F77711">
        <w:rPr>
          <w:rFonts w:ascii="Arial" w:hAnsi="Arial" w:cs="Arial"/>
          <w:sz w:val="40"/>
          <w:szCs w:val="40"/>
          <w:lang w:eastAsia="en-US"/>
        </w:rPr>
        <w:lastRenderedPageBreak/>
        <w:t>REGISTO DE SHOWS E EVENTO</w:t>
      </w:r>
    </w:p>
    <w:p w14:paraId="70C2769F" w14:textId="73E37B41" w:rsidR="00DA1399" w:rsidRPr="00DA1399" w:rsidRDefault="00F77711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sz w:val="40"/>
          <w:szCs w:val="40"/>
          <w:lang w:eastAsia="en-US"/>
        </w:rPr>
      </w:pPr>
      <w:r>
        <w:rPr>
          <w:noProof/>
        </w:rPr>
        <w:drawing>
          <wp:inline distT="0" distB="0" distL="0" distR="0" wp14:anchorId="78FC634C" wp14:editId="057A5007">
            <wp:extent cx="4816291" cy="6233515"/>
            <wp:effectExtent l="0" t="0" r="381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81" cy="62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197D" w14:textId="7AFEE60C" w:rsidR="00DA1399" w:rsidRDefault="00DA1399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>
        <w:rPr>
          <w:noProof/>
        </w:rPr>
        <w:lastRenderedPageBreak/>
        <w:drawing>
          <wp:inline distT="0" distB="0" distL="0" distR="0" wp14:anchorId="00BFB0A5" wp14:editId="536F787E">
            <wp:extent cx="4816291" cy="6233515"/>
            <wp:effectExtent l="0" t="0" r="381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81" cy="62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86728" wp14:editId="6B28E83F">
            <wp:extent cx="5146040" cy="91440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A52BB" wp14:editId="7BD226F5">
            <wp:extent cx="6856986" cy="7868093"/>
            <wp:effectExtent l="0" t="0" r="127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789" cy="788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4B622" wp14:editId="50157A38">
            <wp:extent cx="5720288" cy="718756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71" cy="72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C2D43" wp14:editId="68855C60">
            <wp:extent cx="6092190" cy="6092190"/>
            <wp:effectExtent l="0" t="0" r="381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1474C" wp14:editId="0F2479C5">
            <wp:extent cx="5337544" cy="5428480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41" cy="54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8EDEE" wp14:editId="46F8411A">
            <wp:extent cx="5347455" cy="11292043"/>
            <wp:effectExtent l="0" t="0" r="5715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93" cy="1129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0F0A" w14:textId="256ECAAD" w:rsidR="00F673D4" w:rsidRDefault="00F673D4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</w:p>
    <w:p w14:paraId="266212BC" w14:textId="734E01BC" w:rsidR="00F673D4" w:rsidRDefault="00F77711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>
        <w:rPr>
          <w:noProof/>
        </w:rPr>
        <w:drawing>
          <wp:inline distT="0" distB="0" distL="0" distR="0" wp14:anchorId="3B948CBC" wp14:editId="312D66E7">
            <wp:extent cx="6480810" cy="4860608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3D1A" w14:textId="55A623EA" w:rsidR="00F673D4" w:rsidRDefault="00F77711" w:rsidP="00F1570D">
      <w:pPr>
        <w:pStyle w:val="PargrafodaLista"/>
        <w:spacing w:line="360" w:lineRule="auto"/>
        <w:ind w:left="284"/>
        <w:jc w:val="center"/>
        <w:rPr>
          <w:rFonts w:ascii="Arial" w:hAnsi="Arial" w:cs="Arial"/>
          <w:lang w:eastAsia="en-US"/>
        </w:rPr>
      </w:pPr>
      <w:r>
        <w:rPr>
          <w:noProof/>
        </w:rPr>
        <w:lastRenderedPageBreak/>
        <w:drawing>
          <wp:inline distT="0" distB="0" distL="0" distR="0" wp14:anchorId="1768984D" wp14:editId="1C4629CB">
            <wp:extent cx="5135526" cy="7253455"/>
            <wp:effectExtent l="0" t="0" r="8255" b="508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70" cy="726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782F0" wp14:editId="76B4F5A9">
            <wp:extent cx="4391247" cy="5473608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72" cy="54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6F72C" wp14:editId="7333AF72">
            <wp:extent cx="5804830" cy="7261142"/>
            <wp:effectExtent l="0" t="0" r="571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47" cy="72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51F7D" wp14:editId="599FE506">
            <wp:extent cx="6126642" cy="7663689"/>
            <wp:effectExtent l="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46" cy="76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5C358" wp14:editId="04FF1E74">
            <wp:extent cx="5869497" cy="1044133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32" cy="1045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3E501" wp14:editId="28D88A35">
            <wp:extent cx="8559165" cy="1522603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152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B52FA1" wp14:editId="0FB5F329">
            <wp:extent cx="10770870" cy="15236190"/>
            <wp:effectExtent l="0" t="0" r="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870" cy="152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3D4" w:rsidSect="00A651AD">
      <w:headerReference w:type="default" r:id="rId29"/>
      <w:footerReference w:type="default" r:id="rId30"/>
      <w:pgSz w:w="11906" w:h="16838"/>
      <w:pgMar w:top="2552" w:right="849" w:bottom="0" w:left="851" w:header="8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4A56A" w14:textId="77777777" w:rsidR="00F21074" w:rsidRDefault="00F21074" w:rsidP="00AD1120">
      <w:r>
        <w:separator/>
      </w:r>
    </w:p>
  </w:endnote>
  <w:endnote w:type="continuationSeparator" w:id="0">
    <w:p w14:paraId="6883AEFC" w14:textId="77777777" w:rsidR="00F21074" w:rsidRDefault="00F21074" w:rsidP="00AD1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buntu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76B20" w14:textId="06BCFED3" w:rsidR="00C62582" w:rsidRDefault="00C62582" w:rsidP="00C62582">
    <w:pPr>
      <w:tabs>
        <w:tab w:val="right" w:pos="9356"/>
      </w:tabs>
      <w:jc w:val="center"/>
      <w:rPr>
        <w:rFonts w:ascii="Cambria" w:hAnsi="Cambria"/>
        <w:b/>
        <w:sz w:val="20"/>
        <w:szCs w:val="20"/>
      </w:rPr>
    </w:pPr>
    <w:r>
      <w:rPr>
        <w:rFonts w:ascii="Cambria" w:hAnsi="Cambria"/>
        <w:b/>
        <w:sz w:val="20"/>
        <w:szCs w:val="20"/>
      </w:rPr>
      <w:t>PRAÇA JOSÉ MARTINS, 132. Valença do Piauí-PI. CEP: 64.300-000</w:t>
    </w:r>
  </w:p>
  <w:p w14:paraId="1BA26C61" w14:textId="362F9A36" w:rsidR="00C62582" w:rsidRDefault="00C62582" w:rsidP="00C62582">
    <w:pPr>
      <w:tabs>
        <w:tab w:val="right" w:pos="9356"/>
      </w:tabs>
      <w:jc w:val="center"/>
      <w:rPr>
        <w:rFonts w:ascii="Cambria" w:hAnsi="Cambria"/>
        <w:b/>
        <w:sz w:val="20"/>
        <w:szCs w:val="20"/>
      </w:rPr>
    </w:pPr>
    <w:r>
      <w:rPr>
        <w:rFonts w:ascii="Cambria" w:hAnsi="Cambria"/>
        <w:b/>
        <w:sz w:val="20"/>
        <w:szCs w:val="20"/>
      </w:rPr>
      <w:t>E-mail:</w:t>
    </w:r>
  </w:p>
  <w:p w14:paraId="1796D10A" w14:textId="77777777" w:rsidR="00C62582" w:rsidRDefault="00C625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1CABD" w14:textId="77777777" w:rsidR="00F21074" w:rsidRDefault="00F21074" w:rsidP="00AD1120">
      <w:r>
        <w:separator/>
      </w:r>
    </w:p>
  </w:footnote>
  <w:footnote w:type="continuationSeparator" w:id="0">
    <w:p w14:paraId="59874250" w14:textId="77777777" w:rsidR="00F21074" w:rsidRDefault="00F21074" w:rsidP="00AD1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47276" w14:textId="121A9354" w:rsidR="007F2088" w:rsidRDefault="009105EA" w:rsidP="00FD6D51">
    <w:pPr>
      <w:pStyle w:val="Cabealho"/>
      <w:tabs>
        <w:tab w:val="clear" w:pos="8504"/>
        <w:tab w:val="right" w:pos="10065"/>
      </w:tabs>
      <w:ind w:left="1418"/>
      <w:rPr>
        <w:rFonts w:ascii="Cambria" w:hAnsi="Cambria"/>
        <w:b/>
        <w:sz w:val="20"/>
        <w:szCs w:val="20"/>
      </w:rPr>
    </w:pPr>
    <w:r>
      <w:rPr>
        <w:noProof/>
        <w:sz w:val="28"/>
      </w:rPr>
      <w:drawing>
        <wp:anchor distT="0" distB="0" distL="114300" distR="114300" simplePos="0" relativeHeight="251658240" behindDoc="1" locked="0" layoutInCell="1" allowOverlap="1" wp14:anchorId="79319605" wp14:editId="16FA6171">
          <wp:simplePos x="0" y="0"/>
          <wp:positionH relativeFrom="column">
            <wp:posOffset>-400050</wp:posOffset>
          </wp:positionH>
          <wp:positionV relativeFrom="paragraph">
            <wp:posOffset>223520</wp:posOffset>
          </wp:positionV>
          <wp:extent cx="1714050" cy="1314450"/>
          <wp:effectExtent l="0" t="0" r="635" b="0"/>
          <wp:wrapNone/>
          <wp:docPr id="959425761" name="Imagem 959425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975" cy="13151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6BB333" w14:textId="516E4A49" w:rsidR="00AD1120" w:rsidRPr="00AD1120" w:rsidRDefault="00EB17AC" w:rsidP="00FD6D51">
    <w:pPr>
      <w:pStyle w:val="Cabealho"/>
      <w:tabs>
        <w:tab w:val="clear" w:pos="8504"/>
        <w:tab w:val="right" w:pos="10065"/>
      </w:tabs>
      <w:ind w:left="1418"/>
      <w:rPr>
        <w:sz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DEE7175" wp14:editId="5704186A">
          <wp:simplePos x="0" y="0"/>
          <wp:positionH relativeFrom="page">
            <wp:posOffset>2133600</wp:posOffset>
          </wp:positionH>
          <wp:positionV relativeFrom="paragraph">
            <wp:posOffset>248285</wp:posOffset>
          </wp:positionV>
          <wp:extent cx="3529965" cy="755650"/>
          <wp:effectExtent l="0" t="0" r="0" b="6350"/>
          <wp:wrapNone/>
          <wp:docPr id="24380761" name="Imagem 24380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902703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34156"/>
                  <a:stretch/>
                </pic:blipFill>
                <pic:spPr bwMode="auto">
                  <a:xfrm>
                    <a:off x="0" y="0"/>
                    <a:ext cx="3529965" cy="755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F2088">
      <w:rPr>
        <w:rFonts w:ascii="Cambria" w:hAnsi="Cambria"/>
        <w:b/>
        <w:sz w:val="20"/>
        <w:szCs w:val="20"/>
      </w:rPr>
      <w:t xml:space="preserve">                                 </w:t>
    </w:r>
    <w:r>
      <w:rPr>
        <w:rFonts w:ascii="Cambria" w:hAnsi="Cambria"/>
        <w:b/>
        <w:sz w:val="20"/>
        <w:szCs w:val="20"/>
      </w:rPr>
      <w:t xml:space="preserve">  </w:t>
    </w:r>
    <w:r w:rsidR="007F2088" w:rsidRPr="00456C72">
      <w:rPr>
        <w:rFonts w:ascii="Cambria" w:hAnsi="Cambria"/>
        <w:b/>
        <w:sz w:val="20"/>
        <w:szCs w:val="20"/>
      </w:rPr>
      <w:t>SECRETARIA MUNICIPAL DE CULTURA E TURISMO</w:t>
    </w:r>
    <w:r w:rsidR="007F2088">
      <w:rPr>
        <w:noProof/>
      </w:rPr>
      <w:t xml:space="preserve"> </w:t>
    </w:r>
    <w:r w:rsidR="00FD6D51">
      <w:rPr>
        <w:noProof/>
      </w:rPr>
      <w:drawing>
        <wp:anchor distT="0" distB="0" distL="114300" distR="114300" simplePos="0" relativeHeight="251660288" behindDoc="1" locked="0" layoutInCell="1" allowOverlap="1" wp14:anchorId="552BA572" wp14:editId="2CFB2033">
          <wp:simplePos x="0" y="0"/>
          <wp:positionH relativeFrom="margin">
            <wp:posOffset>5282565</wp:posOffset>
          </wp:positionH>
          <wp:positionV relativeFrom="paragraph">
            <wp:posOffset>104775</wp:posOffset>
          </wp:positionV>
          <wp:extent cx="1381125" cy="1403409"/>
          <wp:effectExtent l="0" t="0" r="0" b="6350"/>
          <wp:wrapNone/>
          <wp:docPr id="10000742" name="Imagem 10000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78816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403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D51">
      <w:rPr>
        <w:noProof/>
      </w:rPr>
      <mc:AlternateContent>
        <mc:Choice Requires="wps">
          <w:drawing>
            <wp:inline distT="0" distB="0" distL="0" distR="0" wp14:anchorId="54ACF31E" wp14:editId="09F7B146">
              <wp:extent cx="304800" cy="304800"/>
              <wp:effectExtent l="0" t="0" r="0" b="0"/>
              <wp:docPr id="1382067729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6E37E84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 w:rsidR="00FD6D51">
      <w:rPr>
        <w:sz w:val="28"/>
      </w:rP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93E97"/>
    <w:multiLevelType w:val="hybridMultilevel"/>
    <w:tmpl w:val="1714DA80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D3C76"/>
    <w:multiLevelType w:val="hybridMultilevel"/>
    <w:tmpl w:val="1A36DE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774CD"/>
    <w:multiLevelType w:val="multilevel"/>
    <w:tmpl w:val="8FA42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A091258"/>
    <w:multiLevelType w:val="hybridMultilevel"/>
    <w:tmpl w:val="FC76E3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51120"/>
    <w:multiLevelType w:val="hybridMultilevel"/>
    <w:tmpl w:val="7D9A09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55"/>
    <w:rsid w:val="00005BB9"/>
    <w:rsid w:val="00011581"/>
    <w:rsid w:val="000271CF"/>
    <w:rsid w:val="0003296A"/>
    <w:rsid w:val="000356F2"/>
    <w:rsid w:val="0004239D"/>
    <w:rsid w:val="00052F5D"/>
    <w:rsid w:val="0005314F"/>
    <w:rsid w:val="00054994"/>
    <w:rsid w:val="00054CBD"/>
    <w:rsid w:val="00062D6B"/>
    <w:rsid w:val="00082479"/>
    <w:rsid w:val="00096564"/>
    <w:rsid w:val="000A2658"/>
    <w:rsid w:val="000A2CB3"/>
    <w:rsid w:val="000A4DFB"/>
    <w:rsid w:val="000B0621"/>
    <w:rsid w:val="000B4927"/>
    <w:rsid w:val="000C2ED1"/>
    <w:rsid w:val="000C6E19"/>
    <w:rsid w:val="000D5AA9"/>
    <w:rsid w:val="000E103D"/>
    <w:rsid w:val="000E5FED"/>
    <w:rsid w:val="000F47D1"/>
    <w:rsid w:val="000F63BD"/>
    <w:rsid w:val="00100950"/>
    <w:rsid w:val="00116C30"/>
    <w:rsid w:val="001234BA"/>
    <w:rsid w:val="00125FF9"/>
    <w:rsid w:val="00130C62"/>
    <w:rsid w:val="00133A17"/>
    <w:rsid w:val="00134156"/>
    <w:rsid w:val="00145AE9"/>
    <w:rsid w:val="001522C2"/>
    <w:rsid w:val="00157C1D"/>
    <w:rsid w:val="0016060B"/>
    <w:rsid w:val="00164D2E"/>
    <w:rsid w:val="00165ADD"/>
    <w:rsid w:val="00165D17"/>
    <w:rsid w:val="00166DA0"/>
    <w:rsid w:val="00176D4E"/>
    <w:rsid w:val="00184CCF"/>
    <w:rsid w:val="00195D01"/>
    <w:rsid w:val="001963E3"/>
    <w:rsid w:val="001964BF"/>
    <w:rsid w:val="001A406B"/>
    <w:rsid w:val="001B00B6"/>
    <w:rsid w:val="001C65AC"/>
    <w:rsid w:val="001D162C"/>
    <w:rsid w:val="001E1AC3"/>
    <w:rsid w:val="001E7AAE"/>
    <w:rsid w:val="001F142E"/>
    <w:rsid w:val="002042F8"/>
    <w:rsid w:val="00205613"/>
    <w:rsid w:val="00211F26"/>
    <w:rsid w:val="002322BD"/>
    <w:rsid w:val="0023253F"/>
    <w:rsid w:val="002363AA"/>
    <w:rsid w:val="00236CBC"/>
    <w:rsid w:val="00242781"/>
    <w:rsid w:val="0024283D"/>
    <w:rsid w:val="00246777"/>
    <w:rsid w:val="00250FCE"/>
    <w:rsid w:val="00257DBC"/>
    <w:rsid w:val="00265424"/>
    <w:rsid w:val="002658E9"/>
    <w:rsid w:val="002813A1"/>
    <w:rsid w:val="00294815"/>
    <w:rsid w:val="00296F7E"/>
    <w:rsid w:val="002C4A75"/>
    <w:rsid w:val="002E390E"/>
    <w:rsid w:val="002F04D2"/>
    <w:rsid w:val="002F7394"/>
    <w:rsid w:val="0030407A"/>
    <w:rsid w:val="00307B20"/>
    <w:rsid w:val="00330814"/>
    <w:rsid w:val="003439B2"/>
    <w:rsid w:val="00363AF2"/>
    <w:rsid w:val="0036576F"/>
    <w:rsid w:val="00381778"/>
    <w:rsid w:val="00384DDA"/>
    <w:rsid w:val="00390D8E"/>
    <w:rsid w:val="0039392C"/>
    <w:rsid w:val="00394C01"/>
    <w:rsid w:val="003A0C48"/>
    <w:rsid w:val="003B2C53"/>
    <w:rsid w:val="003B558F"/>
    <w:rsid w:val="003D2DA8"/>
    <w:rsid w:val="003D6869"/>
    <w:rsid w:val="003D7BBC"/>
    <w:rsid w:val="003E13EE"/>
    <w:rsid w:val="003F5029"/>
    <w:rsid w:val="004268A5"/>
    <w:rsid w:val="00430FC1"/>
    <w:rsid w:val="00442238"/>
    <w:rsid w:val="00443C2A"/>
    <w:rsid w:val="0044637C"/>
    <w:rsid w:val="004541A0"/>
    <w:rsid w:val="004568F3"/>
    <w:rsid w:val="00456C72"/>
    <w:rsid w:val="0046529C"/>
    <w:rsid w:val="0047297D"/>
    <w:rsid w:val="00483BF6"/>
    <w:rsid w:val="00493E1C"/>
    <w:rsid w:val="004A26EE"/>
    <w:rsid w:val="004B0A87"/>
    <w:rsid w:val="004B2111"/>
    <w:rsid w:val="004B3F26"/>
    <w:rsid w:val="004B51E0"/>
    <w:rsid w:val="004C1400"/>
    <w:rsid w:val="004C1474"/>
    <w:rsid w:val="004C16F6"/>
    <w:rsid w:val="004E5CD1"/>
    <w:rsid w:val="004F3700"/>
    <w:rsid w:val="00500F81"/>
    <w:rsid w:val="00501F85"/>
    <w:rsid w:val="0050310F"/>
    <w:rsid w:val="0050525D"/>
    <w:rsid w:val="00523E4F"/>
    <w:rsid w:val="005343F9"/>
    <w:rsid w:val="00535DC2"/>
    <w:rsid w:val="00540A89"/>
    <w:rsid w:val="0054678A"/>
    <w:rsid w:val="00555F93"/>
    <w:rsid w:val="0056479E"/>
    <w:rsid w:val="00574D9D"/>
    <w:rsid w:val="00592196"/>
    <w:rsid w:val="00592495"/>
    <w:rsid w:val="005B3A17"/>
    <w:rsid w:val="005C39A7"/>
    <w:rsid w:val="005C6400"/>
    <w:rsid w:val="005D0E79"/>
    <w:rsid w:val="005D68A0"/>
    <w:rsid w:val="005D6A5B"/>
    <w:rsid w:val="005E18EF"/>
    <w:rsid w:val="005E51AB"/>
    <w:rsid w:val="005E7C79"/>
    <w:rsid w:val="005F1DE1"/>
    <w:rsid w:val="006045F3"/>
    <w:rsid w:val="00610E0D"/>
    <w:rsid w:val="006154A4"/>
    <w:rsid w:val="00620001"/>
    <w:rsid w:val="00622A39"/>
    <w:rsid w:val="00624F74"/>
    <w:rsid w:val="00633DE8"/>
    <w:rsid w:val="006445DA"/>
    <w:rsid w:val="00651229"/>
    <w:rsid w:val="0065433D"/>
    <w:rsid w:val="00662E44"/>
    <w:rsid w:val="00676183"/>
    <w:rsid w:val="006909F5"/>
    <w:rsid w:val="006940FA"/>
    <w:rsid w:val="006969D2"/>
    <w:rsid w:val="00697347"/>
    <w:rsid w:val="006975E9"/>
    <w:rsid w:val="00697F40"/>
    <w:rsid w:val="006A0D2F"/>
    <w:rsid w:val="006A3EE8"/>
    <w:rsid w:val="006A604B"/>
    <w:rsid w:val="006A76BA"/>
    <w:rsid w:val="006B6834"/>
    <w:rsid w:val="006D4916"/>
    <w:rsid w:val="006E0404"/>
    <w:rsid w:val="006F4A0B"/>
    <w:rsid w:val="007014E7"/>
    <w:rsid w:val="00701E9B"/>
    <w:rsid w:val="0072065C"/>
    <w:rsid w:val="00726F5F"/>
    <w:rsid w:val="00736132"/>
    <w:rsid w:val="00737380"/>
    <w:rsid w:val="0073751F"/>
    <w:rsid w:val="00740DC5"/>
    <w:rsid w:val="007422C7"/>
    <w:rsid w:val="0074741C"/>
    <w:rsid w:val="007527B1"/>
    <w:rsid w:val="00757710"/>
    <w:rsid w:val="0076086F"/>
    <w:rsid w:val="00773BC2"/>
    <w:rsid w:val="00795464"/>
    <w:rsid w:val="0079645D"/>
    <w:rsid w:val="007969AD"/>
    <w:rsid w:val="007A4839"/>
    <w:rsid w:val="007A5B26"/>
    <w:rsid w:val="007A6480"/>
    <w:rsid w:val="007B24A2"/>
    <w:rsid w:val="007C46F0"/>
    <w:rsid w:val="007D3969"/>
    <w:rsid w:val="007D4612"/>
    <w:rsid w:val="007E3478"/>
    <w:rsid w:val="007E3C8E"/>
    <w:rsid w:val="007E4916"/>
    <w:rsid w:val="007F0171"/>
    <w:rsid w:val="007F017D"/>
    <w:rsid w:val="007F03A3"/>
    <w:rsid w:val="007F2088"/>
    <w:rsid w:val="007F68FA"/>
    <w:rsid w:val="00803DAE"/>
    <w:rsid w:val="0081426A"/>
    <w:rsid w:val="00825692"/>
    <w:rsid w:val="00827E20"/>
    <w:rsid w:val="00827E21"/>
    <w:rsid w:val="0085680A"/>
    <w:rsid w:val="008615F3"/>
    <w:rsid w:val="00883CB3"/>
    <w:rsid w:val="00894E42"/>
    <w:rsid w:val="008A052D"/>
    <w:rsid w:val="008A07A1"/>
    <w:rsid w:val="008A3AA8"/>
    <w:rsid w:val="008B1E67"/>
    <w:rsid w:val="008C152A"/>
    <w:rsid w:val="008C2B9E"/>
    <w:rsid w:val="008C343E"/>
    <w:rsid w:val="008D574E"/>
    <w:rsid w:val="008F7030"/>
    <w:rsid w:val="008F786A"/>
    <w:rsid w:val="0090370B"/>
    <w:rsid w:val="009105EA"/>
    <w:rsid w:val="00916EDA"/>
    <w:rsid w:val="009226B7"/>
    <w:rsid w:val="009230AC"/>
    <w:rsid w:val="009344B4"/>
    <w:rsid w:val="00937759"/>
    <w:rsid w:val="00940227"/>
    <w:rsid w:val="00942E09"/>
    <w:rsid w:val="00943A8F"/>
    <w:rsid w:val="009451A9"/>
    <w:rsid w:val="00947015"/>
    <w:rsid w:val="00950931"/>
    <w:rsid w:val="00950D09"/>
    <w:rsid w:val="00952AEE"/>
    <w:rsid w:val="00960CD1"/>
    <w:rsid w:val="00965057"/>
    <w:rsid w:val="00965209"/>
    <w:rsid w:val="00970B85"/>
    <w:rsid w:val="009720A7"/>
    <w:rsid w:val="00976BA9"/>
    <w:rsid w:val="00981839"/>
    <w:rsid w:val="009849FD"/>
    <w:rsid w:val="0099430A"/>
    <w:rsid w:val="009A2583"/>
    <w:rsid w:val="009B398B"/>
    <w:rsid w:val="009B6E8C"/>
    <w:rsid w:val="009E55A8"/>
    <w:rsid w:val="009F373C"/>
    <w:rsid w:val="009F383D"/>
    <w:rsid w:val="009F4D91"/>
    <w:rsid w:val="009F68DB"/>
    <w:rsid w:val="00A02CF8"/>
    <w:rsid w:val="00A04E3B"/>
    <w:rsid w:val="00A051C2"/>
    <w:rsid w:val="00A14F35"/>
    <w:rsid w:val="00A16E79"/>
    <w:rsid w:val="00A26855"/>
    <w:rsid w:val="00A27684"/>
    <w:rsid w:val="00A4776D"/>
    <w:rsid w:val="00A53953"/>
    <w:rsid w:val="00A53B83"/>
    <w:rsid w:val="00A63DA6"/>
    <w:rsid w:val="00A651AD"/>
    <w:rsid w:val="00A73323"/>
    <w:rsid w:val="00A82E31"/>
    <w:rsid w:val="00A83259"/>
    <w:rsid w:val="00A84F6E"/>
    <w:rsid w:val="00A860B7"/>
    <w:rsid w:val="00A86E18"/>
    <w:rsid w:val="00A94326"/>
    <w:rsid w:val="00AA0531"/>
    <w:rsid w:val="00AA6C8E"/>
    <w:rsid w:val="00AC79F8"/>
    <w:rsid w:val="00AC7C67"/>
    <w:rsid w:val="00AD1120"/>
    <w:rsid w:val="00AE0087"/>
    <w:rsid w:val="00AE3E78"/>
    <w:rsid w:val="00B01DA4"/>
    <w:rsid w:val="00B04453"/>
    <w:rsid w:val="00B04A19"/>
    <w:rsid w:val="00B1218F"/>
    <w:rsid w:val="00B216EF"/>
    <w:rsid w:val="00B22093"/>
    <w:rsid w:val="00B255DD"/>
    <w:rsid w:val="00B31C3D"/>
    <w:rsid w:val="00B321D7"/>
    <w:rsid w:val="00B376AD"/>
    <w:rsid w:val="00B44548"/>
    <w:rsid w:val="00B504F9"/>
    <w:rsid w:val="00B5750B"/>
    <w:rsid w:val="00B72630"/>
    <w:rsid w:val="00B73EF6"/>
    <w:rsid w:val="00B74696"/>
    <w:rsid w:val="00B836F4"/>
    <w:rsid w:val="00B86855"/>
    <w:rsid w:val="00B95362"/>
    <w:rsid w:val="00B97872"/>
    <w:rsid w:val="00BA722F"/>
    <w:rsid w:val="00BB0463"/>
    <w:rsid w:val="00BB1180"/>
    <w:rsid w:val="00BB260D"/>
    <w:rsid w:val="00BC6DBA"/>
    <w:rsid w:val="00BC7446"/>
    <w:rsid w:val="00BD202C"/>
    <w:rsid w:val="00BE2BAF"/>
    <w:rsid w:val="00BE66A3"/>
    <w:rsid w:val="00BF1A3C"/>
    <w:rsid w:val="00BF3B28"/>
    <w:rsid w:val="00BF3D10"/>
    <w:rsid w:val="00C0326F"/>
    <w:rsid w:val="00C10385"/>
    <w:rsid w:val="00C10778"/>
    <w:rsid w:val="00C21433"/>
    <w:rsid w:val="00C22C4A"/>
    <w:rsid w:val="00C30388"/>
    <w:rsid w:val="00C544E0"/>
    <w:rsid w:val="00C62582"/>
    <w:rsid w:val="00C6268C"/>
    <w:rsid w:val="00C64CA4"/>
    <w:rsid w:val="00C70194"/>
    <w:rsid w:val="00C70D22"/>
    <w:rsid w:val="00C75920"/>
    <w:rsid w:val="00C81649"/>
    <w:rsid w:val="00C910DA"/>
    <w:rsid w:val="00C9229A"/>
    <w:rsid w:val="00C94A51"/>
    <w:rsid w:val="00C94E32"/>
    <w:rsid w:val="00C9611A"/>
    <w:rsid w:val="00CB5201"/>
    <w:rsid w:val="00CC192A"/>
    <w:rsid w:val="00CD2F47"/>
    <w:rsid w:val="00CE1EFC"/>
    <w:rsid w:val="00CE5274"/>
    <w:rsid w:val="00CE586E"/>
    <w:rsid w:val="00CE7169"/>
    <w:rsid w:val="00CE7820"/>
    <w:rsid w:val="00CE7948"/>
    <w:rsid w:val="00CF3B40"/>
    <w:rsid w:val="00D00671"/>
    <w:rsid w:val="00D055AF"/>
    <w:rsid w:val="00D32AE5"/>
    <w:rsid w:val="00D66935"/>
    <w:rsid w:val="00D72209"/>
    <w:rsid w:val="00D73165"/>
    <w:rsid w:val="00D86C15"/>
    <w:rsid w:val="00D90DB0"/>
    <w:rsid w:val="00D93E37"/>
    <w:rsid w:val="00DA1399"/>
    <w:rsid w:val="00DA1B95"/>
    <w:rsid w:val="00DB381F"/>
    <w:rsid w:val="00DD7D4D"/>
    <w:rsid w:val="00DE2705"/>
    <w:rsid w:val="00DE3B18"/>
    <w:rsid w:val="00DF71A5"/>
    <w:rsid w:val="00E01220"/>
    <w:rsid w:val="00E03F10"/>
    <w:rsid w:val="00E109EC"/>
    <w:rsid w:val="00E20847"/>
    <w:rsid w:val="00E22E9C"/>
    <w:rsid w:val="00E54A78"/>
    <w:rsid w:val="00E60CF3"/>
    <w:rsid w:val="00E64F67"/>
    <w:rsid w:val="00E732D6"/>
    <w:rsid w:val="00E929AF"/>
    <w:rsid w:val="00EA0D36"/>
    <w:rsid w:val="00EA2E81"/>
    <w:rsid w:val="00EA7A0E"/>
    <w:rsid w:val="00EB1301"/>
    <w:rsid w:val="00EB17AC"/>
    <w:rsid w:val="00EB1D03"/>
    <w:rsid w:val="00EC3F4A"/>
    <w:rsid w:val="00ED791C"/>
    <w:rsid w:val="00EE2DB6"/>
    <w:rsid w:val="00EE5A0A"/>
    <w:rsid w:val="00EF2EA0"/>
    <w:rsid w:val="00F012BD"/>
    <w:rsid w:val="00F01321"/>
    <w:rsid w:val="00F06A03"/>
    <w:rsid w:val="00F0747E"/>
    <w:rsid w:val="00F116CD"/>
    <w:rsid w:val="00F11C70"/>
    <w:rsid w:val="00F1570D"/>
    <w:rsid w:val="00F21074"/>
    <w:rsid w:val="00F65CA7"/>
    <w:rsid w:val="00F673D4"/>
    <w:rsid w:val="00F7058F"/>
    <w:rsid w:val="00F74CDC"/>
    <w:rsid w:val="00F77711"/>
    <w:rsid w:val="00F84762"/>
    <w:rsid w:val="00F96180"/>
    <w:rsid w:val="00FA349C"/>
    <w:rsid w:val="00FA77D0"/>
    <w:rsid w:val="00FB09D8"/>
    <w:rsid w:val="00FB4B95"/>
    <w:rsid w:val="00FB5458"/>
    <w:rsid w:val="00FB5B52"/>
    <w:rsid w:val="00FC241B"/>
    <w:rsid w:val="00FD306B"/>
    <w:rsid w:val="00FD6D51"/>
    <w:rsid w:val="00FD77A7"/>
    <w:rsid w:val="00FF1203"/>
    <w:rsid w:val="00FF26D4"/>
    <w:rsid w:val="00FF75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51A9E"/>
  <w15:docId w15:val="{BE5246BA-937D-427B-80CB-8A3848037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44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11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1120"/>
  </w:style>
  <w:style w:type="paragraph" w:styleId="Rodap">
    <w:name w:val="footer"/>
    <w:basedOn w:val="Normal"/>
    <w:link w:val="RodapChar"/>
    <w:uiPriority w:val="99"/>
    <w:unhideWhenUsed/>
    <w:rsid w:val="00AD11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1120"/>
  </w:style>
  <w:style w:type="paragraph" w:styleId="PargrafodaLista">
    <w:name w:val="List Paragraph"/>
    <w:basedOn w:val="Normal"/>
    <w:uiPriority w:val="34"/>
    <w:qFormat/>
    <w:rsid w:val="003D7BBC"/>
    <w:pPr>
      <w:ind w:left="720"/>
      <w:contextualSpacing/>
    </w:pPr>
  </w:style>
  <w:style w:type="table" w:styleId="Tabelacomgrade">
    <w:name w:val="Table Grid"/>
    <w:basedOn w:val="Tabelanormal"/>
    <w:uiPriority w:val="39"/>
    <w:rsid w:val="003D7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0095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0950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selectable-text">
    <w:name w:val="selectable-text"/>
    <w:basedOn w:val="Fontepargpadro"/>
    <w:rsid w:val="00C9229A"/>
  </w:style>
  <w:style w:type="paragraph" w:customStyle="1" w:styleId="xmsonormal">
    <w:name w:val="x_msonormal"/>
    <w:basedOn w:val="Normal"/>
    <w:rsid w:val="002042F8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2042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cuments\Of&#237;cio%20solicita&#231;&#227;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2DBB6-420C-4F6D-B9A4-03CB9096B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Ofício solicitação</Template>
  <TotalTime>0</TotalTime>
  <Pages>33</Pages>
  <Words>1587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PC</cp:lastModifiedBy>
  <cp:revision>2</cp:revision>
  <cp:lastPrinted>2023-11-16T19:20:00Z</cp:lastPrinted>
  <dcterms:created xsi:type="dcterms:W3CDTF">2023-12-04T20:59:00Z</dcterms:created>
  <dcterms:modified xsi:type="dcterms:W3CDTF">2023-12-04T20:59:00Z</dcterms:modified>
</cp:coreProperties>
</file>